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CDE85F" w14:textId="04B31C6C" w:rsidR="003261A8" w:rsidRPr="004D4535" w:rsidRDefault="00B32F44" w:rsidP="003261A8">
      <w:pPr>
        <w:pStyle w:val="Kop1"/>
        <w:rPr>
          <w:sz w:val="40"/>
        </w:rPr>
      </w:pPr>
      <w:r>
        <w:rPr>
          <w:noProof/>
          <w:sz w:val="40"/>
        </w:rPr>
        <mc:AlternateContent>
          <mc:Choice Requires="wps">
            <w:drawing>
              <wp:inline distT="0" distB="0" distL="0" distR="0" wp14:anchorId="561B54CE" wp14:editId="5FDEE2E4">
                <wp:extent cx="5842635" cy="360045"/>
                <wp:effectExtent l="5080" t="6985" r="635" b="4445"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42635" cy="36004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9EE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9EE3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5400" dir="5400000" algn="ctr" rotWithShape="0">
                                  <a:srgbClr val="80808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EF24533" w14:textId="77777777" w:rsidR="00C14AE2" w:rsidRPr="002439FA" w:rsidRDefault="00C14AE2" w:rsidP="003261A8">
                            <w:pPr>
                              <w:pStyle w:val="Kop1"/>
                              <w:rPr>
                                <w:rFonts w:asciiTheme="majorHAnsi" w:hAnsiTheme="majorHAnsi"/>
                                <w:color w:val="FFFFFF" w:themeColor="background1"/>
                              </w:rPr>
                            </w:pPr>
                            <w:r w:rsidRPr="002439FA">
                              <w:rPr>
                                <w:rFonts w:asciiTheme="majorHAnsi" w:hAnsiTheme="majorHAnsi"/>
                                <w:color w:val="FFFFFF" w:themeColor="background1"/>
                              </w:rPr>
                              <w:t>Lesformulier</w:t>
                            </w:r>
                          </w:p>
                        </w:txbxContent>
                      </wps:txbx>
                      <wps:bodyPr rot="0" vert="horz" wrap="square" lIns="54000" tIns="18000" rIns="54000" bIns="5400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561B54CE" id="AutoShape 4" o:spid="_x0000_s1026" style="width:460.05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" fillcolor="#009ee3" stroked="f" strokecolor="#009ee3" strokeweight=".25pt">
                <v:shadow opacity="22938f" offset="0"/>
                <v:textbox inset="1.5mm,.5mm,1.5mm,1.5mm">
                  <w:txbxContent>
                    <w:p w14:paraId="2EF24533" w14:textId="77777777" w:rsidR="00C14AE2" w:rsidRPr="002439FA" w:rsidRDefault="00C14AE2" w:rsidP="003261A8">
                      <w:pPr>
                        <w:pStyle w:val="Kop1"/>
                        <w:rPr>
                          <w:rFonts w:asciiTheme="majorHAnsi" w:hAnsiTheme="majorHAnsi"/>
                          <w:color w:val="FFFFFF" w:themeColor="background1"/>
                        </w:rPr>
                      </w:pPr>
                      <w:r w:rsidRPr="002439FA">
                        <w:rPr>
                          <w:rFonts w:asciiTheme="majorHAnsi" w:hAnsiTheme="majorHAnsi"/>
                          <w:color w:val="FFFFFF" w:themeColor="background1"/>
                        </w:rPr>
                        <w:t>Lesformulier</w:t>
                      </w:r>
                    </w:p>
                  </w:txbxContent>
                </v:textbox>
                <w10:anchorlock/>
              </v:roundrect>
            </w:pict>
          </mc:Fallback>
        </mc:AlternateContent>
      </w:r>
    </w:p>
    <w:p w14:paraId="34587BE0" w14:textId="77777777" w:rsidR="003261A8" w:rsidRPr="00F43E1E" w:rsidRDefault="003261A8" w:rsidP="003261A8">
      <w:pPr>
        <w:pStyle w:val="Kop2"/>
      </w:pPr>
    </w:p>
    <w:p w14:paraId="4195016A" w14:textId="77777777" w:rsidR="003261A8" w:rsidRPr="00F43E1E" w:rsidRDefault="003261A8" w:rsidP="003261A8"/>
    <w:tbl>
      <w:tblPr>
        <w:tblW w:w="5000" w:type="pct"/>
        <w:tblBorders>
          <w:top w:val="single" w:sz="4" w:space="0" w:color="0077FF"/>
          <w:left w:val="single" w:sz="4" w:space="0" w:color="0077FF"/>
          <w:bottom w:val="single" w:sz="4" w:space="0" w:color="0077FF"/>
          <w:right w:val="single" w:sz="4" w:space="0" w:color="0077FF"/>
          <w:insideH w:val="single" w:sz="4" w:space="0" w:color="0077FF"/>
          <w:insideV w:val="single" w:sz="4" w:space="0" w:color="0077FF"/>
        </w:tblBorders>
        <w:tblLook w:val="00A0" w:firstRow="1" w:lastRow="0" w:firstColumn="1" w:lastColumn="0" w:noHBand="0" w:noVBand="0"/>
      </w:tblPr>
      <w:tblGrid>
        <w:gridCol w:w="2200"/>
        <w:gridCol w:w="6861"/>
      </w:tblGrid>
      <w:tr w:rsidR="003261A8" w:rsidRPr="00381E1D" w14:paraId="063B0390" w14:textId="77777777">
        <w:trPr>
          <w:trHeight w:val="312"/>
        </w:trPr>
        <w:tc>
          <w:tcPr>
            <w:tcW w:w="1214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  <w:vAlign w:val="center"/>
          </w:tcPr>
          <w:p w14:paraId="0C640C76" w14:textId="77777777" w:rsidR="003261A8" w:rsidRPr="002439FA" w:rsidRDefault="003261A8" w:rsidP="003261A8">
            <w:pPr>
              <w:pStyle w:val="Kop2"/>
              <w:jc w:val="right"/>
              <w:rPr>
                <w:rFonts w:asciiTheme="majorHAnsi" w:hAnsiTheme="majorHAnsi"/>
                <w:color w:val="0066B1"/>
              </w:rPr>
            </w:pPr>
            <w:r w:rsidRPr="002439FA">
              <w:rPr>
                <w:rFonts w:asciiTheme="majorHAnsi" w:hAnsiTheme="majorHAnsi"/>
                <w:color w:val="0066B1"/>
              </w:rPr>
              <w:t>titel les</w:t>
            </w:r>
          </w:p>
        </w:tc>
        <w:tc>
          <w:tcPr>
            <w:tcW w:w="3786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  <w:vAlign w:val="center"/>
          </w:tcPr>
          <w:p w14:paraId="753ED33F" w14:textId="7C03D431" w:rsidR="003261A8" w:rsidRPr="007C5C40" w:rsidRDefault="007C5C40" w:rsidP="003261A8">
            <w:pPr>
              <w:rPr>
                <w:b/>
                <w:bCs/>
                <w:color w:val="009FE3"/>
                <w:sz w:val="28"/>
                <w:szCs w:val="28"/>
              </w:rPr>
            </w:pPr>
            <w:r w:rsidRPr="007C5C40">
              <w:rPr>
                <w:b/>
                <w:bCs/>
                <w:color w:val="009FE3"/>
                <w:sz w:val="28"/>
                <w:szCs w:val="28"/>
              </w:rPr>
              <w:t>Luistervinkje</w:t>
            </w:r>
          </w:p>
        </w:tc>
      </w:tr>
      <w:tr w:rsidR="00B32F44" w:rsidRPr="00381E1D" w14:paraId="10AF382D" w14:textId="77777777">
        <w:trPr>
          <w:trHeight w:val="312"/>
        </w:trPr>
        <w:tc>
          <w:tcPr>
            <w:tcW w:w="1214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  <w:vAlign w:val="center"/>
          </w:tcPr>
          <w:p w14:paraId="61FCA71D" w14:textId="5955EF80" w:rsidR="00B32F44" w:rsidRPr="002439FA" w:rsidRDefault="00B32F44" w:rsidP="003261A8">
            <w:pPr>
              <w:pStyle w:val="Kop2"/>
              <w:jc w:val="right"/>
              <w:rPr>
                <w:rFonts w:asciiTheme="majorHAnsi" w:hAnsiTheme="majorHAnsi"/>
                <w:color w:val="0066B1"/>
              </w:rPr>
            </w:pPr>
            <w:r>
              <w:rPr>
                <w:rFonts w:asciiTheme="majorHAnsi" w:hAnsiTheme="majorHAnsi"/>
                <w:color w:val="0066B1"/>
              </w:rPr>
              <w:t>voor welke groep(en)</w:t>
            </w:r>
          </w:p>
        </w:tc>
        <w:tc>
          <w:tcPr>
            <w:tcW w:w="3786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  <w:vAlign w:val="center"/>
          </w:tcPr>
          <w:p w14:paraId="34A3F308" w14:textId="3AA154B2" w:rsidR="00B32F44" w:rsidRPr="00A5646E" w:rsidRDefault="007C5C40" w:rsidP="003261A8">
            <w:r>
              <w:t>5/6</w:t>
            </w:r>
          </w:p>
        </w:tc>
      </w:tr>
      <w:tr w:rsidR="003261A8" w:rsidRPr="00F15216" w14:paraId="75B43E61" w14:textId="77777777">
        <w:trPr>
          <w:trHeight w:val="312"/>
        </w:trPr>
        <w:tc>
          <w:tcPr>
            <w:tcW w:w="1214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  <w:vAlign w:val="center"/>
          </w:tcPr>
          <w:p w14:paraId="21045F8A" w14:textId="77777777" w:rsidR="003261A8" w:rsidRPr="002439FA" w:rsidRDefault="003261A8" w:rsidP="003261A8">
            <w:pPr>
              <w:pStyle w:val="Kop2"/>
              <w:jc w:val="right"/>
              <w:rPr>
                <w:rFonts w:asciiTheme="majorHAnsi" w:hAnsiTheme="majorHAnsi"/>
                <w:color w:val="0066B1"/>
              </w:rPr>
            </w:pPr>
            <w:r w:rsidRPr="002439FA">
              <w:rPr>
                <w:rFonts w:asciiTheme="majorHAnsi" w:hAnsiTheme="majorHAnsi"/>
                <w:color w:val="0066B1"/>
              </w:rPr>
              <w:t>onderwerp/thema</w:t>
            </w:r>
          </w:p>
        </w:tc>
        <w:tc>
          <w:tcPr>
            <w:tcW w:w="3786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  <w:vAlign w:val="center"/>
          </w:tcPr>
          <w:p w14:paraId="3FD1FBC3" w14:textId="5BD0B186" w:rsidR="003261A8" w:rsidRPr="00381E1D" w:rsidRDefault="0063755E" w:rsidP="003261A8">
            <w:r>
              <w:t>De stad/De natuur/De school/tekenen</w:t>
            </w:r>
          </w:p>
        </w:tc>
      </w:tr>
      <w:tr w:rsidR="003261A8" w:rsidRPr="00F15216" w14:paraId="2F546AD2" w14:textId="77777777">
        <w:trPr>
          <w:trHeight w:val="312"/>
        </w:trPr>
        <w:tc>
          <w:tcPr>
            <w:tcW w:w="1214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  <w:vAlign w:val="center"/>
          </w:tcPr>
          <w:p w14:paraId="1ECA0793" w14:textId="77777777" w:rsidR="003261A8" w:rsidRPr="002439FA" w:rsidRDefault="003261A8" w:rsidP="003261A8">
            <w:pPr>
              <w:pStyle w:val="Kop2"/>
              <w:jc w:val="right"/>
              <w:rPr>
                <w:rFonts w:asciiTheme="majorHAnsi" w:hAnsiTheme="majorHAnsi"/>
                <w:color w:val="0066B1"/>
              </w:rPr>
            </w:pPr>
            <w:r w:rsidRPr="002439FA">
              <w:rPr>
                <w:rFonts w:asciiTheme="majorHAnsi" w:hAnsiTheme="majorHAnsi"/>
                <w:color w:val="0066B1"/>
              </w:rPr>
              <w:t>kunstdiscipline(s)</w:t>
            </w:r>
          </w:p>
        </w:tc>
        <w:tc>
          <w:tcPr>
            <w:tcW w:w="3786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  <w:vAlign w:val="center"/>
          </w:tcPr>
          <w:p w14:paraId="47916174" w14:textId="53739D64" w:rsidR="003261A8" w:rsidRPr="00381E1D" w:rsidRDefault="007C5C40" w:rsidP="003261A8">
            <w:r>
              <w:t>Muziek</w:t>
            </w:r>
          </w:p>
        </w:tc>
      </w:tr>
      <w:tr w:rsidR="003261A8" w:rsidRPr="00F15216" w14:paraId="4CE17A2E" w14:textId="77777777">
        <w:trPr>
          <w:trHeight w:val="312"/>
        </w:trPr>
        <w:tc>
          <w:tcPr>
            <w:tcW w:w="1214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  <w:vAlign w:val="center"/>
          </w:tcPr>
          <w:p w14:paraId="5492BF4C" w14:textId="77777777" w:rsidR="003261A8" w:rsidRPr="002439FA" w:rsidRDefault="003261A8" w:rsidP="003261A8">
            <w:pPr>
              <w:pStyle w:val="Kop2"/>
              <w:jc w:val="right"/>
              <w:rPr>
                <w:rFonts w:asciiTheme="majorHAnsi" w:hAnsiTheme="majorHAnsi"/>
                <w:color w:val="0066B1"/>
              </w:rPr>
            </w:pPr>
            <w:r w:rsidRPr="002439FA">
              <w:rPr>
                <w:rFonts w:asciiTheme="majorHAnsi" w:hAnsiTheme="majorHAnsi"/>
                <w:color w:val="0066B1"/>
              </w:rPr>
              <w:t>vaardigheden</w:t>
            </w:r>
          </w:p>
        </w:tc>
        <w:tc>
          <w:tcPr>
            <w:tcW w:w="3786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  <w:vAlign w:val="center"/>
          </w:tcPr>
          <w:p w14:paraId="1CC1AB9D" w14:textId="0CB0CB0F" w:rsidR="003261A8" w:rsidRPr="00381E1D" w:rsidRDefault="007C5C40" w:rsidP="003261A8">
            <w:r>
              <w:t xml:space="preserve">V1: beleven van kunst – leert mogelijke betekenis van het muziekstuk bedenken en verwoorden </w:t>
            </w:r>
          </w:p>
        </w:tc>
      </w:tr>
      <w:tr w:rsidR="003261A8" w:rsidRPr="00F15216" w14:paraId="6D73EB90" w14:textId="77777777">
        <w:trPr>
          <w:trHeight w:val="312"/>
        </w:trPr>
        <w:tc>
          <w:tcPr>
            <w:tcW w:w="1214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  <w:vAlign w:val="center"/>
          </w:tcPr>
          <w:p w14:paraId="01190FE1" w14:textId="77777777" w:rsidR="003261A8" w:rsidRPr="002439FA" w:rsidRDefault="003261A8" w:rsidP="003261A8">
            <w:pPr>
              <w:pStyle w:val="Kop2"/>
              <w:jc w:val="right"/>
              <w:rPr>
                <w:rFonts w:asciiTheme="majorHAnsi" w:hAnsiTheme="majorHAnsi"/>
                <w:color w:val="0066B1"/>
              </w:rPr>
            </w:pPr>
            <w:r w:rsidRPr="002439FA">
              <w:rPr>
                <w:rFonts w:asciiTheme="majorHAnsi" w:hAnsiTheme="majorHAnsi"/>
                <w:color w:val="0066B1"/>
              </w:rPr>
              <w:t>doelen(en)</w:t>
            </w:r>
          </w:p>
        </w:tc>
        <w:tc>
          <w:tcPr>
            <w:tcW w:w="3786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  <w:vAlign w:val="center"/>
          </w:tcPr>
          <w:p w14:paraId="3982E40F" w14:textId="3C18C509" w:rsidR="003261A8" w:rsidRPr="00381E1D" w:rsidRDefault="007C5C40" w:rsidP="003261A8">
            <w:r>
              <w:t xml:space="preserve">M2: klankkleur – maakt kennis met specifieke karakter van andere geluidsbronnen (geluiden om ons heen) </w:t>
            </w:r>
          </w:p>
        </w:tc>
      </w:tr>
      <w:tr w:rsidR="003261A8" w:rsidRPr="00F15216" w14:paraId="330AC2A8" w14:textId="77777777">
        <w:trPr>
          <w:trHeight w:val="312"/>
        </w:trPr>
        <w:tc>
          <w:tcPr>
            <w:tcW w:w="1214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  <w:vAlign w:val="center"/>
          </w:tcPr>
          <w:p w14:paraId="1320EFFF" w14:textId="77777777" w:rsidR="003261A8" w:rsidRPr="002439FA" w:rsidRDefault="003261A8" w:rsidP="003261A8">
            <w:pPr>
              <w:pStyle w:val="Kop2"/>
              <w:jc w:val="right"/>
              <w:rPr>
                <w:rFonts w:asciiTheme="majorHAnsi" w:hAnsiTheme="majorHAnsi"/>
                <w:color w:val="0066B1"/>
              </w:rPr>
            </w:pPr>
            <w:r w:rsidRPr="002439FA">
              <w:rPr>
                <w:rFonts w:asciiTheme="majorHAnsi" w:hAnsiTheme="majorHAnsi"/>
                <w:color w:val="0066B1"/>
              </w:rPr>
              <w:t>werkvorm(en)</w:t>
            </w:r>
          </w:p>
        </w:tc>
        <w:tc>
          <w:tcPr>
            <w:tcW w:w="3786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  <w:vAlign w:val="center"/>
          </w:tcPr>
          <w:p w14:paraId="56A5998F" w14:textId="77777777" w:rsidR="003261A8" w:rsidRDefault="007C5C40" w:rsidP="003261A8">
            <w:r>
              <w:t xml:space="preserve">M13: geluidsdecor – verklanken van een sfeer </w:t>
            </w:r>
          </w:p>
          <w:p w14:paraId="71A3C6B3" w14:textId="6089C8E2" w:rsidR="007C5C40" w:rsidRPr="00A5646E" w:rsidRDefault="007C5C40" w:rsidP="003261A8">
            <w:r>
              <w:t xml:space="preserve">M17: klankverhaal – verhaal omzetten in geluiden en muziek  </w:t>
            </w:r>
          </w:p>
        </w:tc>
      </w:tr>
      <w:tr w:rsidR="003261A8" w:rsidRPr="00F15216" w14:paraId="5F30E163" w14:textId="77777777">
        <w:trPr>
          <w:trHeight w:val="312"/>
        </w:trPr>
        <w:tc>
          <w:tcPr>
            <w:tcW w:w="1214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  <w:vAlign w:val="center"/>
          </w:tcPr>
          <w:p w14:paraId="3EDA63CC" w14:textId="77777777" w:rsidR="003261A8" w:rsidRPr="002439FA" w:rsidRDefault="003261A8" w:rsidP="003261A8">
            <w:pPr>
              <w:pStyle w:val="Kop2"/>
              <w:jc w:val="right"/>
              <w:rPr>
                <w:rFonts w:asciiTheme="majorHAnsi" w:hAnsiTheme="majorHAnsi"/>
                <w:color w:val="0066B1"/>
              </w:rPr>
            </w:pPr>
            <w:r w:rsidRPr="002439FA">
              <w:rPr>
                <w:rFonts w:asciiTheme="majorHAnsi" w:hAnsiTheme="majorHAnsi"/>
                <w:color w:val="0066B1"/>
              </w:rPr>
              <w:t>presentatievorm</w:t>
            </w:r>
          </w:p>
        </w:tc>
        <w:tc>
          <w:tcPr>
            <w:tcW w:w="3786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  <w:vAlign w:val="center"/>
          </w:tcPr>
          <w:p w14:paraId="5B336EDC" w14:textId="0345BDAE" w:rsidR="003261A8" w:rsidRPr="00381E1D" w:rsidRDefault="007C5C40" w:rsidP="003261A8">
            <w:r>
              <w:t xml:space="preserve">n.v.t. </w:t>
            </w:r>
          </w:p>
        </w:tc>
      </w:tr>
      <w:tr w:rsidR="003261A8" w:rsidRPr="00F15216" w14:paraId="7FDD9FD4" w14:textId="77777777">
        <w:trPr>
          <w:trHeight w:val="312"/>
        </w:trPr>
        <w:tc>
          <w:tcPr>
            <w:tcW w:w="1214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  <w:vAlign w:val="center"/>
          </w:tcPr>
          <w:p w14:paraId="71436948" w14:textId="77777777" w:rsidR="003261A8" w:rsidRPr="002439FA" w:rsidRDefault="003261A8" w:rsidP="003261A8">
            <w:pPr>
              <w:pStyle w:val="Kop2"/>
              <w:jc w:val="right"/>
              <w:rPr>
                <w:rFonts w:asciiTheme="majorHAnsi" w:hAnsiTheme="majorHAnsi"/>
                <w:color w:val="0066B1"/>
              </w:rPr>
            </w:pPr>
            <w:r w:rsidRPr="002439FA">
              <w:rPr>
                <w:rFonts w:asciiTheme="majorHAnsi" w:hAnsiTheme="majorHAnsi"/>
                <w:color w:val="0066B1"/>
              </w:rPr>
              <w:t xml:space="preserve">duur van les(senreeks) </w:t>
            </w:r>
          </w:p>
        </w:tc>
        <w:tc>
          <w:tcPr>
            <w:tcW w:w="3786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  <w:vAlign w:val="center"/>
          </w:tcPr>
          <w:p w14:paraId="422AD296" w14:textId="2D5DFE91" w:rsidR="003261A8" w:rsidRPr="00381E1D" w:rsidRDefault="0063755E" w:rsidP="003261A8">
            <w:r>
              <w:t>1 uur, of te verdelen over 3 kortere sessies van 45 minuten</w:t>
            </w:r>
          </w:p>
        </w:tc>
      </w:tr>
      <w:tr w:rsidR="003261A8" w:rsidRPr="007C5C40" w14:paraId="373EBF22" w14:textId="77777777">
        <w:trPr>
          <w:trHeight w:val="312"/>
        </w:trPr>
        <w:tc>
          <w:tcPr>
            <w:tcW w:w="1214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  <w:vAlign w:val="center"/>
          </w:tcPr>
          <w:p w14:paraId="744971F6" w14:textId="77777777" w:rsidR="003261A8" w:rsidRPr="002439FA" w:rsidRDefault="003261A8" w:rsidP="003261A8">
            <w:pPr>
              <w:pStyle w:val="Kop2"/>
              <w:jc w:val="right"/>
              <w:rPr>
                <w:rFonts w:asciiTheme="majorHAnsi" w:hAnsiTheme="majorHAnsi"/>
                <w:color w:val="0066B1"/>
              </w:rPr>
            </w:pPr>
            <w:r w:rsidRPr="002439FA">
              <w:rPr>
                <w:rFonts w:asciiTheme="majorHAnsi" w:hAnsiTheme="majorHAnsi"/>
                <w:color w:val="0066B1"/>
              </w:rPr>
              <w:t>benodigdheden</w:t>
            </w:r>
          </w:p>
        </w:tc>
        <w:tc>
          <w:tcPr>
            <w:tcW w:w="3786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  <w:vAlign w:val="center"/>
          </w:tcPr>
          <w:p w14:paraId="40A5E493" w14:textId="27783B9F" w:rsidR="003261A8" w:rsidRPr="007C5C40" w:rsidRDefault="007C5C40" w:rsidP="003261A8">
            <w:pPr>
              <w:rPr>
                <w:i/>
                <w:iCs/>
              </w:rPr>
            </w:pPr>
            <w:r w:rsidRPr="007C5C40">
              <w:t xml:space="preserve">Muziek: </w:t>
            </w:r>
            <w:r w:rsidRPr="007C5C40">
              <w:rPr>
                <w:i/>
                <w:iCs/>
              </w:rPr>
              <w:t>Gershwin, "An American In Paris" / Camille Saint Saëns: "le coucou au fond des bois" en "L'eléphant" / Smetana, "Die Moldau"</w:t>
            </w:r>
          </w:p>
        </w:tc>
      </w:tr>
      <w:tr w:rsidR="003261A8" w:rsidRPr="00F15216" w14:paraId="657290A6" w14:textId="77777777">
        <w:trPr>
          <w:trHeight w:val="312"/>
        </w:trPr>
        <w:tc>
          <w:tcPr>
            <w:tcW w:w="1214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  <w:vAlign w:val="center"/>
          </w:tcPr>
          <w:p w14:paraId="7D374C1F" w14:textId="77777777" w:rsidR="003261A8" w:rsidRPr="002439FA" w:rsidRDefault="003261A8" w:rsidP="003261A8">
            <w:pPr>
              <w:pStyle w:val="Kop2"/>
              <w:jc w:val="right"/>
              <w:rPr>
                <w:rFonts w:asciiTheme="majorHAnsi" w:hAnsiTheme="majorHAnsi"/>
                <w:color w:val="0066B1"/>
              </w:rPr>
            </w:pPr>
            <w:r w:rsidRPr="002439FA">
              <w:rPr>
                <w:rFonts w:asciiTheme="majorHAnsi" w:hAnsiTheme="majorHAnsi"/>
                <w:color w:val="0066B1"/>
              </w:rPr>
              <w:t>voorbereiding</w:t>
            </w:r>
          </w:p>
        </w:tc>
        <w:tc>
          <w:tcPr>
            <w:tcW w:w="3786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  <w:vAlign w:val="center"/>
          </w:tcPr>
          <w:p w14:paraId="2FE9A054" w14:textId="77777777" w:rsidR="002137E2" w:rsidRDefault="00703585" w:rsidP="003261A8">
            <w:r>
              <w:t>Muziekstukken opzoeken en klaarzetten</w:t>
            </w:r>
            <w:r w:rsidR="00411BDF">
              <w:t xml:space="preserve"> of zoek eigen luistervoorbeelden.</w:t>
            </w:r>
          </w:p>
          <w:p w14:paraId="4D703A1F" w14:textId="64CD37FC" w:rsidR="003261A8" w:rsidRPr="00381E1D" w:rsidRDefault="00703585" w:rsidP="003261A8">
            <w:r>
              <w:t xml:space="preserve"> </w:t>
            </w:r>
          </w:p>
        </w:tc>
      </w:tr>
    </w:tbl>
    <w:p w14:paraId="40A830F2" w14:textId="77777777" w:rsidR="003261A8" w:rsidRDefault="003261A8" w:rsidP="003261A8"/>
    <w:p w14:paraId="03BC0E96" w14:textId="1301FC78" w:rsidR="003261A8" w:rsidRPr="00433639" w:rsidRDefault="00B32F44" w:rsidP="003261A8">
      <w:pPr>
        <w:rPr>
          <w:sz w:val="40"/>
        </w:rPr>
      </w:pPr>
      <w:r>
        <w:rPr>
          <w:noProof/>
          <w:sz w:val="40"/>
        </w:rPr>
        <mc:AlternateContent>
          <mc:Choice Requires="wps">
            <w:drawing>
              <wp:inline distT="0" distB="0" distL="0" distR="0" wp14:anchorId="6E276F9E" wp14:editId="149135D8">
                <wp:extent cx="5842635" cy="360045"/>
                <wp:effectExtent l="5080" t="5080" r="635" b="6350"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42635" cy="36004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9EE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19050">
                              <a:solidFill>
                                <a:srgbClr val="FFFF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5400" dir="5400000" algn="ctr" rotWithShape="0">
                                  <a:srgbClr val="80808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0BD3712" w14:textId="77777777" w:rsidR="00C14AE2" w:rsidRPr="003D0DD8" w:rsidRDefault="00C14AE2" w:rsidP="003261A8">
                            <w:pPr>
                              <w:pStyle w:val="Kop1"/>
                              <w:rPr>
                                <w:rFonts w:asciiTheme="majorHAnsi" w:hAnsiTheme="majorHAnsi"/>
                                <w:color w:val="FFFFFF" w:themeColor="background1"/>
                              </w:rPr>
                            </w:pPr>
                            <w:r w:rsidRPr="003D0DD8">
                              <w:rPr>
                                <w:rFonts w:asciiTheme="majorHAnsi" w:hAnsiTheme="majorHAnsi"/>
                                <w:color w:val="FFFFFF" w:themeColor="background1"/>
                              </w:rPr>
                              <w:t>Lesopbouw</w:t>
                            </w:r>
                          </w:p>
                          <w:p w14:paraId="65F68281" w14:textId="77777777" w:rsidR="00C14AE2" w:rsidRPr="00BD10A8" w:rsidRDefault="00C14AE2" w:rsidP="003261A8">
                            <w:r>
                              <w:t>dsg</w:t>
                            </w:r>
                          </w:p>
                          <w:p w14:paraId="3CF98E51" w14:textId="77777777" w:rsidR="00C14AE2" w:rsidRPr="00BD10A8" w:rsidRDefault="00C14AE2" w:rsidP="003261A8">
                            <w:r>
                              <w:t>jkdhgjfb</w:t>
                            </w:r>
                          </w:p>
                        </w:txbxContent>
                      </wps:txbx>
                      <wps:bodyPr rot="0" vert="horz" wrap="square" lIns="72000" tIns="36000" rIns="72000" bIns="7200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6E276F9E" id="AutoShape 3" o:spid="_x0000_s1027" style="width:460.05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" fillcolor="#009ee3" stroked="f" strokecolor="yellow" strokeweight="1.5pt">
                <v:shadow opacity="22938f" offset="0"/>
                <v:textbox inset="2mm,1mm,2mm,2mm">
                  <w:txbxContent>
                    <w:p w14:paraId="30BD3712" w14:textId="77777777" w:rsidR="00C14AE2" w:rsidRPr="003D0DD8" w:rsidRDefault="00C14AE2" w:rsidP="003261A8">
                      <w:pPr>
                        <w:pStyle w:val="Kop1"/>
                        <w:rPr>
                          <w:rFonts w:asciiTheme="majorHAnsi" w:hAnsiTheme="majorHAnsi"/>
                          <w:color w:val="FFFFFF" w:themeColor="background1"/>
                        </w:rPr>
                      </w:pPr>
                      <w:r w:rsidRPr="003D0DD8">
                        <w:rPr>
                          <w:rFonts w:asciiTheme="majorHAnsi" w:hAnsiTheme="majorHAnsi"/>
                          <w:color w:val="FFFFFF" w:themeColor="background1"/>
                        </w:rPr>
                        <w:t>Lesopbouw</w:t>
                      </w:r>
                    </w:p>
                    <w:p w14:paraId="65F68281" w14:textId="77777777" w:rsidR="00C14AE2" w:rsidRPr="00BD10A8" w:rsidRDefault="00C14AE2" w:rsidP="003261A8">
                      <w:r>
                        <w:t>dsg</w:t>
                      </w:r>
                    </w:p>
                    <w:p w14:paraId="3CF98E51" w14:textId="77777777" w:rsidR="00C14AE2" w:rsidRPr="00BD10A8" w:rsidRDefault="00C14AE2" w:rsidP="003261A8">
                      <w:r>
                        <w:t>jkdhgjfb</w:t>
                      </w:r>
                    </w:p>
                  </w:txbxContent>
                </v:textbox>
                <w10:anchorlock/>
              </v:roundrect>
            </w:pict>
          </mc:Fallback>
        </mc:AlternateContent>
      </w:r>
    </w:p>
    <w:p w14:paraId="60883A86" w14:textId="77777777" w:rsidR="003261A8" w:rsidRDefault="003261A8" w:rsidP="003261A8"/>
    <w:tbl>
      <w:tblPr>
        <w:tblW w:w="5000" w:type="pct"/>
        <w:tblBorders>
          <w:top w:val="single" w:sz="4" w:space="0" w:color="0077FF"/>
          <w:left w:val="single" w:sz="4" w:space="0" w:color="0077FF"/>
          <w:bottom w:val="single" w:sz="4" w:space="0" w:color="0077FF"/>
          <w:right w:val="single" w:sz="4" w:space="0" w:color="0077FF"/>
          <w:insideH w:val="single" w:sz="4" w:space="0" w:color="0077FF"/>
          <w:insideV w:val="single" w:sz="4" w:space="0" w:color="0077FF"/>
        </w:tblBorders>
        <w:tblLook w:val="00A0" w:firstRow="1" w:lastRow="0" w:firstColumn="1" w:lastColumn="0" w:noHBand="0" w:noVBand="0"/>
      </w:tblPr>
      <w:tblGrid>
        <w:gridCol w:w="1702"/>
        <w:gridCol w:w="7359"/>
      </w:tblGrid>
      <w:tr w:rsidR="003261A8" w:rsidRPr="008553E0" w14:paraId="3DC1A969" w14:textId="77777777" w:rsidTr="002137E2">
        <w:tc>
          <w:tcPr>
            <w:tcW w:w="939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</w:tcPr>
          <w:p w14:paraId="653A230F" w14:textId="77777777" w:rsidR="003261A8" w:rsidRPr="002439FA" w:rsidRDefault="003261A8" w:rsidP="003261A8">
            <w:pPr>
              <w:jc w:val="right"/>
              <w:rPr>
                <w:caps/>
                <w:color w:val="0066B1"/>
                <w:sz w:val="20"/>
              </w:rPr>
            </w:pPr>
            <w:r w:rsidRPr="002439FA">
              <w:rPr>
                <w:caps/>
                <w:color w:val="0066B1"/>
                <w:sz w:val="20"/>
              </w:rPr>
              <w:t>oriëntatiefase</w:t>
            </w:r>
          </w:p>
          <w:p w14:paraId="025FE460" w14:textId="77777777" w:rsidR="003261A8" w:rsidRPr="002439FA" w:rsidRDefault="003261A8" w:rsidP="003261A8">
            <w:pPr>
              <w:jc w:val="right"/>
              <w:rPr>
                <w:color w:val="0066B1"/>
                <w:sz w:val="18"/>
              </w:rPr>
            </w:pPr>
          </w:p>
          <w:p w14:paraId="33C8D5E5" w14:textId="77777777" w:rsidR="003261A8" w:rsidRPr="003D0DD8" w:rsidRDefault="003261A8" w:rsidP="003261A8">
            <w:pPr>
              <w:jc w:val="right"/>
              <w:rPr>
                <w:i/>
                <w:color w:val="0066B1"/>
                <w:sz w:val="16"/>
              </w:rPr>
            </w:pPr>
            <w:r w:rsidRPr="003D0DD8">
              <w:rPr>
                <w:i/>
                <w:color w:val="0066B1"/>
                <w:sz w:val="16"/>
              </w:rPr>
              <w:t>Denk hierbij aan:</w:t>
            </w:r>
          </w:p>
          <w:p w14:paraId="3AC293AD" w14:textId="77777777" w:rsidR="00C14AE2" w:rsidRDefault="003261A8" w:rsidP="003261A8">
            <w:pPr>
              <w:jc w:val="right"/>
              <w:rPr>
                <w:i/>
                <w:color w:val="0066B1"/>
                <w:sz w:val="16"/>
              </w:rPr>
            </w:pPr>
            <w:r w:rsidRPr="003D0DD8">
              <w:rPr>
                <w:i/>
                <w:color w:val="0066B1"/>
                <w:sz w:val="16"/>
              </w:rPr>
              <w:t xml:space="preserve">voorkennis ophalen, verwonderen, waarnemen (kijken, luisteren, voelen, ruiken, proeven), </w:t>
            </w:r>
          </w:p>
          <w:p w14:paraId="55A82A64" w14:textId="77777777" w:rsidR="003261A8" w:rsidRPr="003D0DD8" w:rsidRDefault="003261A8" w:rsidP="003261A8">
            <w:pPr>
              <w:jc w:val="right"/>
              <w:rPr>
                <w:i/>
                <w:color w:val="0066B1"/>
                <w:sz w:val="16"/>
              </w:rPr>
            </w:pPr>
            <w:r w:rsidRPr="003D0DD8">
              <w:rPr>
                <w:i/>
                <w:color w:val="0066B1"/>
                <w:sz w:val="16"/>
              </w:rPr>
              <w:t>associëren, fantaseren, beschouwen</w:t>
            </w:r>
            <w:r w:rsidR="00E646F1">
              <w:rPr>
                <w:i/>
                <w:color w:val="0066B1"/>
                <w:sz w:val="16"/>
              </w:rPr>
              <w:t xml:space="preserve"> en reflecteren</w:t>
            </w:r>
            <w:r w:rsidRPr="003D0DD8">
              <w:rPr>
                <w:i/>
                <w:color w:val="0066B1"/>
                <w:sz w:val="16"/>
              </w:rPr>
              <w:t xml:space="preserve">. </w:t>
            </w:r>
          </w:p>
          <w:p w14:paraId="2F6F104D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52D128DF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3D19D71E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235E6727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77A8010E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033D77A4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6823844D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359760E2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0B6C7F98" w14:textId="77777777" w:rsidR="003261A8" w:rsidRPr="003D0DD8" w:rsidRDefault="003261A8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5C679441" w14:textId="77777777" w:rsidR="003261A8" w:rsidRPr="00B75938" w:rsidRDefault="003261A8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</w:tc>
        <w:tc>
          <w:tcPr>
            <w:tcW w:w="4061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</w:tcPr>
          <w:p w14:paraId="29AE08CE" w14:textId="53FBD12E" w:rsidR="00411BDF" w:rsidRDefault="00411BDF" w:rsidP="00411BDF">
            <w:pPr>
              <w:rPr>
                <w:i/>
                <w:iCs/>
              </w:rPr>
            </w:pPr>
            <w:r w:rsidRPr="00411BDF">
              <w:t xml:space="preserve">Opmerking: </w:t>
            </w:r>
            <w:r>
              <w:t xml:space="preserve">kies je eigen </w:t>
            </w:r>
            <w:r w:rsidRPr="00411BDF">
              <w:t xml:space="preserve">luistervoorbeelden </w:t>
            </w:r>
            <w:r>
              <w:t xml:space="preserve">of gebruik </w:t>
            </w:r>
            <w:r w:rsidR="002137E2">
              <w:t>de suggesties</w:t>
            </w:r>
            <w:r>
              <w:t>.</w:t>
            </w:r>
          </w:p>
          <w:p w14:paraId="149481A8" w14:textId="77777777" w:rsidR="00411BDF" w:rsidRDefault="00411BDF" w:rsidP="00411BDF">
            <w:pPr>
              <w:rPr>
                <w:i/>
                <w:iCs/>
              </w:rPr>
            </w:pPr>
          </w:p>
          <w:p w14:paraId="203ED410" w14:textId="23D1C01F" w:rsidR="00411BDF" w:rsidRPr="00411BDF" w:rsidRDefault="002137E2" w:rsidP="00433639">
            <w:pPr>
              <w:rPr>
                <w:i/>
                <w:iCs/>
              </w:rPr>
            </w:pPr>
            <w:r>
              <w:rPr>
                <w:i/>
                <w:iCs/>
              </w:rPr>
              <w:t>Hoe denk je dat componisten aan hun ideeën komen?</w:t>
            </w:r>
            <w:r w:rsidR="00411BDF" w:rsidRPr="00411BDF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br/>
            </w:r>
          </w:p>
          <w:p w14:paraId="57BEB3D6" w14:textId="3250071D" w:rsidR="00433639" w:rsidRDefault="00433639" w:rsidP="00411BDF">
            <w:pPr>
              <w:rPr>
                <w:i/>
                <w:iCs/>
              </w:rPr>
            </w:pPr>
            <w:r>
              <w:rPr>
                <w:i/>
                <w:iCs/>
              </w:rPr>
              <w:t>Bijvoorbeeld dit muziekstuk van c</w:t>
            </w:r>
            <w:r w:rsidR="002137E2">
              <w:rPr>
                <w:i/>
                <w:iCs/>
              </w:rPr>
              <w:t>omponist George Gershwin</w:t>
            </w:r>
            <w:r>
              <w:rPr>
                <w:i/>
                <w:iCs/>
              </w:rPr>
              <w:t xml:space="preserve">. </w:t>
            </w:r>
            <w:r>
              <w:rPr>
                <w:i/>
                <w:iCs/>
              </w:rPr>
              <w:br/>
            </w:r>
            <w:r w:rsidRPr="00411BDF">
              <w:rPr>
                <w:i/>
                <w:iCs/>
              </w:rPr>
              <w:t>Luister maar eens.</w:t>
            </w:r>
            <w:r>
              <w:rPr>
                <w:i/>
                <w:iCs/>
              </w:rPr>
              <w:t xml:space="preserve"> W</w:t>
            </w:r>
            <w:r w:rsidRPr="00411BDF">
              <w:rPr>
                <w:i/>
                <w:iCs/>
              </w:rPr>
              <w:t>at denk je bij deze muziek?</w:t>
            </w:r>
          </w:p>
          <w:p w14:paraId="610CF1BD" w14:textId="73982E74" w:rsidR="00433639" w:rsidRDefault="00433639" w:rsidP="00411BDF">
            <w:pPr>
              <w:rPr>
                <w:i/>
                <w:iCs/>
              </w:rPr>
            </w:pPr>
            <w:r w:rsidRPr="007D6B0A">
              <w:rPr>
                <w:i/>
                <w:iCs/>
              </w:rPr>
              <w:t>Suggestie: Gershwin, "An American In Paris", (stad)</w:t>
            </w:r>
            <w:r>
              <w:rPr>
                <w:i/>
                <w:iCs/>
              </w:rPr>
              <w:t xml:space="preserve"> </w:t>
            </w:r>
            <w:hyperlink r:id="rId9" w:history="1">
              <w:r w:rsidRPr="00952735">
                <w:rPr>
                  <w:rStyle w:val="Hyperlink"/>
                  <w:i/>
                  <w:iCs/>
                </w:rPr>
                <w:t>https://www.youtube.com/watch?v=K4I2OzMltM4</w:t>
              </w:r>
            </w:hyperlink>
          </w:p>
          <w:p w14:paraId="2925AD78" w14:textId="77777777" w:rsidR="00433639" w:rsidRDefault="00433639" w:rsidP="00411BDF">
            <w:pPr>
              <w:rPr>
                <w:i/>
                <w:iCs/>
              </w:rPr>
            </w:pPr>
          </w:p>
          <w:p w14:paraId="255A2EF9" w14:textId="48A2D081" w:rsidR="00411BDF" w:rsidRPr="00411BDF" w:rsidRDefault="00433639" w:rsidP="00411BDF">
            <w:pPr>
              <w:rPr>
                <w:i/>
                <w:iCs/>
              </w:rPr>
            </w:pPr>
            <w:r>
              <w:rPr>
                <w:i/>
                <w:iCs/>
              </w:rPr>
              <w:t xml:space="preserve">Hij </w:t>
            </w:r>
            <w:r w:rsidR="00411BDF" w:rsidRPr="00411BDF">
              <w:rPr>
                <w:i/>
                <w:iCs/>
              </w:rPr>
              <w:t>dacht aan een stad. Herken je dat?</w:t>
            </w:r>
          </w:p>
          <w:p w14:paraId="1E298DE7" w14:textId="3AEA842E" w:rsidR="00411BDF" w:rsidRPr="00411BDF" w:rsidRDefault="00411BDF" w:rsidP="00411BDF">
            <w:pPr>
              <w:rPr>
                <w:i/>
                <w:iCs/>
              </w:rPr>
            </w:pPr>
          </w:p>
          <w:p w14:paraId="3B358932" w14:textId="42EEBAD7" w:rsidR="00411BDF" w:rsidRPr="00411BDF" w:rsidRDefault="00074710" w:rsidP="00411BDF">
            <w:pPr>
              <w:rPr>
                <w:i/>
                <w:iCs/>
              </w:rPr>
            </w:pPr>
            <w:r>
              <w:rPr>
                <w:i/>
                <w:iCs/>
              </w:rPr>
              <w:t>C</w:t>
            </w:r>
            <w:r w:rsidR="00411BDF" w:rsidRPr="00411BDF">
              <w:rPr>
                <w:i/>
                <w:iCs/>
              </w:rPr>
              <w:t xml:space="preserve">omponist </w:t>
            </w:r>
            <w:r>
              <w:rPr>
                <w:i/>
                <w:iCs/>
              </w:rPr>
              <w:t xml:space="preserve">camille Saint-saens </w:t>
            </w:r>
            <w:r w:rsidR="00411BDF" w:rsidRPr="00411BDF">
              <w:rPr>
                <w:i/>
                <w:iCs/>
              </w:rPr>
              <w:t>dacht aan een dier. Herken je dat?</w:t>
            </w:r>
          </w:p>
          <w:p w14:paraId="0CAF57A2" w14:textId="0E028DAE" w:rsidR="00433639" w:rsidRPr="008553E0" w:rsidRDefault="00411BDF" w:rsidP="003261A8">
            <w:r w:rsidRPr="007D6B0A">
              <w:rPr>
                <w:i/>
                <w:iCs/>
              </w:rPr>
              <w:t xml:space="preserve">Suggestie: Saint-Saëns, "L'eléphant", (dier) </w:t>
            </w:r>
            <w:hyperlink r:id="rId10" w:history="1">
              <w:r w:rsidR="00074710" w:rsidRPr="00952735">
                <w:rPr>
                  <w:rStyle w:val="Hyperlink"/>
                </w:rPr>
                <w:t>https://www.youtube.com/watch?v=OcTDz4_Tv7o</w:t>
              </w:r>
            </w:hyperlink>
            <w:r w:rsidR="00074710">
              <w:t xml:space="preserve"> </w:t>
            </w:r>
          </w:p>
        </w:tc>
      </w:tr>
    </w:tbl>
    <w:p w14:paraId="3D74AA86" w14:textId="77777777" w:rsidR="003261A8" w:rsidRPr="00231CEC" w:rsidRDefault="003261A8" w:rsidP="003261A8"/>
    <w:tbl>
      <w:tblPr>
        <w:tblW w:w="5000" w:type="pct"/>
        <w:tblBorders>
          <w:top w:val="single" w:sz="4" w:space="0" w:color="0077FF"/>
          <w:left w:val="single" w:sz="4" w:space="0" w:color="0077FF"/>
          <w:bottom w:val="single" w:sz="4" w:space="0" w:color="0077FF"/>
          <w:right w:val="single" w:sz="4" w:space="0" w:color="0077FF"/>
          <w:insideH w:val="single" w:sz="4" w:space="0" w:color="0077FF"/>
          <w:insideV w:val="single" w:sz="4" w:space="0" w:color="0077FF"/>
        </w:tblBorders>
        <w:tblLook w:val="00A0" w:firstRow="1" w:lastRow="0" w:firstColumn="1" w:lastColumn="0" w:noHBand="0" w:noVBand="0"/>
      </w:tblPr>
      <w:tblGrid>
        <w:gridCol w:w="1724"/>
        <w:gridCol w:w="7337"/>
      </w:tblGrid>
      <w:tr w:rsidR="003261A8" w:rsidRPr="008553E0" w14:paraId="4E4D254C" w14:textId="77777777" w:rsidTr="002137E2">
        <w:tc>
          <w:tcPr>
            <w:tcW w:w="939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</w:tcPr>
          <w:p w14:paraId="3FBEBC95" w14:textId="77FDDD4C" w:rsidR="003261A8" w:rsidRPr="003D0DD8" w:rsidRDefault="003261A8" w:rsidP="00411BDF">
            <w:pPr>
              <w:rPr>
                <w:caps/>
                <w:color w:val="0066B1"/>
                <w:sz w:val="20"/>
              </w:rPr>
            </w:pPr>
            <w:r w:rsidRPr="003D0DD8">
              <w:rPr>
                <w:caps/>
                <w:color w:val="0066B1"/>
                <w:sz w:val="20"/>
              </w:rPr>
              <w:t>onderzoeksfa</w:t>
            </w:r>
            <w:r w:rsidR="00411BDF">
              <w:rPr>
                <w:caps/>
                <w:color w:val="0066B1"/>
                <w:sz w:val="20"/>
              </w:rPr>
              <w:t>SE</w:t>
            </w:r>
          </w:p>
          <w:p w14:paraId="13557B2B" w14:textId="77777777" w:rsidR="003261A8" w:rsidRPr="003D0DD8" w:rsidRDefault="003261A8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5162EEB2" w14:textId="77777777" w:rsidR="003261A8" w:rsidRPr="003D0DD8" w:rsidRDefault="003261A8" w:rsidP="003261A8">
            <w:pPr>
              <w:jc w:val="right"/>
              <w:rPr>
                <w:i/>
                <w:color w:val="0066B1"/>
                <w:sz w:val="16"/>
              </w:rPr>
            </w:pPr>
            <w:r w:rsidRPr="003D0DD8">
              <w:rPr>
                <w:i/>
                <w:color w:val="0066B1"/>
                <w:sz w:val="16"/>
              </w:rPr>
              <w:t>Denk hierbij aan:</w:t>
            </w:r>
          </w:p>
          <w:p w14:paraId="5B6C06D8" w14:textId="77777777" w:rsidR="003261A8" w:rsidRPr="00C14AE2" w:rsidRDefault="003261A8" w:rsidP="003261A8">
            <w:pPr>
              <w:jc w:val="right"/>
              <w:rPr>
                <w:i/>
                <w:color w:val="0066B1"/>
                <w:sz w:val="16"/>
              </w:rPr>
            </w:pPr>
            <w:r w:rsidRPr="003D0DD8">
              <w:rPr>
                <w:i/>
                <w:color w:val="0066B1"/>
                <w:sz w:val="16"/>
              </w:rPr>
              <w:t>brainstormen, bronnen zoeken, schetsen, experimenteren, improviseren, oefenen, proefjes doen of ma</w:t>
            </w:r>
            <w:r w:rsidR="00E646F1">
              <w:rPr>
                <w:i/>
                <w:color w:val="0066B1"/>
                <w:sz w:val="16"/>
              </w:rPr>
              <w:t xml:space="preserve">ken, nieuwe technieken aanleren, </w:t>
            </w:r>
            <w:r w:rsidRPr="003D0DD8">
              <w:rPr>
                <w:i/>
                <w:color w:val="0066B1"/>
                <w:sz w:val="16"/>
              </w:rPr>
              <w:t>keuzes en een plan maken.</w:t>
            </w:r>
          </w:p>
          <w:p w14:paraId="5A4F60B0" w14:textId="77777777" w:rsidR="00C14AE2" w:rsidRDefault="00C14AE2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323D2012" w14:textId="77777777" w:rsidR="00C14AE2" w:rsidRDefault="00C14AE2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6E042E19" w14:textId="77777777" w:rsidR="00C14AE2" w:rsidRDefault="00C14AE2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316973F0" w14:textId="77777777" w:rsidR="00C14AE2" w:rsidRDefault="00C14AE2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35918598" w14:textId="77777777" w:rsidR="00C14AE2" w:rsidRDefault="00C14AE2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2ABEF608" w14:textId="77777777" w:rsidR="00C14AE2" w:rsidRDefault="00C14AE2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7AF15443" w14:textId="77777777" w:rsidR="00C14AE2" w:rsidRDefault="00C14AE2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173A99DC" w14:textId="77777777" w:rsidR="00C14AE2" w:rsidRDefault="00C14AE2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3E2D48CA" w14:textId="77777777" w:rsidR="00C14AE2" w:rsidRDefault="00C14AE2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6A4E4C3D" w14:textId="77777777" w:rsidR="00C14AE2" w:rsidRDefault="00C14AE2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58CFBEB6" w14:textId="77777777" w:rsidR="003261A8" w:rsidRPr="00B75938" w:rsidRDefault="003261A8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</w:tc>
        <w:tc>
          <w:tcPr>
            <w:tcW w:w="4061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</w:tcPr>
          <w:p w14:paraId="3F8740D4" w14:textId="77777777" w:rsidR="007C5C40" w:rsidRDefault="007C5C40" w:rsidP="007C5C40">
            <w:pPr>
              <w:rPr>
                <w:u w:val="single"/>
              </w:rPr>
            </w:pPr>
            <w:r>
              <w:rPr>
                <w:u w:val="single"/>
              </w:rPr>
              <w:lastRenderedPageBreak/>
              <w:t>Onderzoeken, ontdekken en proberen</w:t>
            </w:r>
          </w:p>
          <w:p w14:paraId="48D3E73D" w14:textId="77777777" w:rsidR="00433639" w:rsidRDefault="00433639" w:rsidP="007C5C40">
            <w:pPr>
              <w:rPr>
                <w:u w:val="single"/>
              </w:rPr>
            </w:pPr>
          </w:p>
          <w:p w14:paraId="32BA9302" w14:textId="4EFE258C" w:rsidR="00411BDF" w:rsidRPr="0063755E" w:rsidRDefault="00411BDF" w:rsidP="00411BDF">
            <w:r w:rsidRPr="002137E2">
              <w:rPr>
                <w:i/>
                <w:iCs/>
              </w:rPr>
              <w:t>We gaan buiten, zitten op het speelplein.</w:t>
            </w:r>
            <w:r>
              <w:t xml:space="preserve"> </w:t>
            </w:r>
            <w:r w:rsidRPr="00703585">
              <w:rPr>
                <w:i/>
                <w:iCs/>
              </w:rPr>
              <w:t>Doe je ogen eens dicht. Wat hoor je?</w:t>
            </w:r>
            <w:r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br/>
            </w:r>
            <w:r w:rsidRPr="0063755E">
              <w:t xml:space="preserve">Toegepaste vragen: </w:t>
            </w:r>
            <w:r w:rsidRPr="00411BDF">
              <w:rPr>
                <w:i/>
                <w:iCs/>
              </w:rPr>
              <w:t>hoor je hoge geluiden? Lage geluiden? Harde? Zachte? Hoor je een ritme? Is er ook een melodie?</w:t>
            </w:r>
            <w:r w:rsidRPr="0063755E">
              <w:t xml:space="preserve"> </w:t>
            </w:r>
          </w:p>
          <w:p w14:paraId="3AA686BF" w14:textId="77777777" w:rsidR="00411BDF" w:rsidRDefault="00411BDF" w:rsidP="00411BDF">
            <w:r w:rsidRPr="0063755E">
              <w:t>Daag uit door verschillende manieren van omschrijvingen te vragen. Bijvoorbee</w:t>
            </w:r>
            <w:r>
              <w:t>l</w:t>
            </w:r>
            <w:r w:rsidRPr="0063755E">
              <w:t xml:space="preserve">d: manier 1(objectief): </w:t>
            </w:r>
            <w:r w:rsidRPr="00411BDF">
              <w:rPr>
                <w:i/>
                <w:iCs/>
              </w:rPr>
              <w:t xml:space="preserve">ik hoor het geluid van een hond die blaft, manier </w:t>
            </w:r>
            <w:r w:rsidRPr="0063755E">
              <w:t xml:space="preserve">2 (emotie): </w:t>
            </w:r>
            <w:r w:rsidRPr="00411BDF">
              <w:rPr>
                <w:i/>
                <w:iCs/>
              </w:rPr>
              <w:t>er blaft een hond agressief/ik hoor een hond zielig janken manier</w:t>
            </w:r>
            <w:r w:rsidRPr="0063755E">
              <w:t xml:space="preserve"> 3 (klank): </w:t>
            </w:r>
            <w:r w:rsidRPr="00411BDF">
              <w:rPr>
                <w:i/>
                <w:iCs/>
              </w:rPr>
              <w:t>ik hoor een hond langzaam en laag blaffen/ ik hoor een hond snel en hoog blaffen.</w:t>
            </w:r>
            <w:r>
              <w:t xml:space="preserve"> </w:t>
            </w:r>
          </w:p>
          <w:p w14:paraId="218C311E" w14:textId="77777777" w:rsidR="00411BDF" w:rsidRDefault="00411BDF" w:rsidP="00411BDF"/>
          <w:p w14:paraId="6869C4FA" w14:textId="2FC609DF" w:rsidR="00411BDF" w:rsidRPr="00F56A36" w:rsidRDefault="00411BDF" w:rsidP="00411BDF">
            <w:r>
              <w:lastRenderedPageBreak/>
              <w:t xml:space="preserve">Deze werkvorm op verschillende plekjes: dichter bij de straat, in het park, in de aula. </w:t>
            </w:r>
            <w:r w:rsidRPr="00433639">
              <w:rPr>
                <w:i/>
                <w:iCs/>
              </w:rPr>
              <w:t>Is er een manier waarop dit genoteerd kan worden?</w:t>
            </w:r>
            <w:r>
              <w:t xml:space="preserve"> </w:t>
            </w:r>
          </w:p>
          <w:p w14:paraId="3CB6AA80" w14:textId="77777777" w:rsidR="00411BDF" w:rsidRDefault="00411BDF" w:rsidP="00411BDF"/>
          <w:p w14:paraId="46B7B7C2" w14:textId="77777777" w:rsidR="00411BDF" w:rsidRPr="00433639" w:rsidRDefault="00411BDF" w:rsidP="00411BDF">
            <w:pPr>
              <w:rPr>
                <w:i/>
                <w:iCs/>
              </w:rPr>
            </w:pPr>
            <w:r>
              <w:t xml:space="preserve">Terug in de klas doen we deze 'geluidsdecors' na. </w:t>
            </w:r>
            <w:r w:rsidRPr="00433639">
              <w:rPr>
                <w:i/>
                <w:iCs/>
              </w:rPr>
              <w:t>Welke geluiden vielen op en hoe kunnen wij ze kopiëren met schoolinstrumenten of gewone voorwerpen?</w:t>
            </w:r>
          </w:p>
          <w:p w14:paraId="11115D5A" w14:textId="77777777" w:rsidR="00411BDF" w:rsidRPr="00433639" w:rsidRDefault="00411BDF" w:rsidP="00411BDF">
            <w:pPr>
              <w:rPr>
                <w:i/>
                <w:iCs/>
              </w:rPr>
            </w:pPr>
            <w:r w:rsidRPr="00433639">
              <w:rPr>
                <w:i/>
                <w:iCs/>
              </w:rPr>
              <w:t xml:space="preserve">Laten we het eerst met dingen uit de klas proberen. </w:t>
            </w:r>
          </w:p>
          <w:p w14:paraId="6237114C" w14:textId="77777777" w:rsidR="00411BDF" w:rsidRDefault="00411BDF" w:rsidP="00411BDF">
            <w:pPr>
              <w:rPr>
                <w:i/>
                <w:iCs/>
              </w:rPr>
            </w:pPr>
          </w:p>
          <w:p w14:paraId="6EB14FB0" w14:textId="234AF76B" w:rsidR="00433639" w:rsidRDefault="00433639" w:rsidP="00411BDF">
            <w:pPr>
              <w:rPr>
                <w:i/>
                <w:iCs/>
              </w:rPr>
            </w:pPr>
            <w:r w:rsidRPr="00411BDF">
              <w:t>De leerkracht omschrijft de buitensituatie, de leerlingen maken er het geluid bij wat past. Dit spreek je vooraf af. Bijvoorbeeld:</w:t>
            </w:r>
            <w:r>
              <w:rPr>
                <w:i/>
                <w:iCs/>
              </w:rPr>
              <w:t xml:space="preserve"> de duiven pikken stukjes brood van de straat (tikken van pennen), er rijdt een gammele fiets langs (schudden van je etui), een groep kinderen speelt lachend (stem).</w:t>
            </w:r>
          </w:p>
          <w:p w14:paraId="088EF27D" w14:textId="77777777" w:rsidR="00433639" w:rsidRDefault="00433639" w:rsidP="00411BDF"/>
          <w:p w14:paraId="4A5F09AA" w14:textId="74876086" w:rsidR="00433639" w:rsidRDefault="00411BDF" w:rsidP="00411BDF">
            <w:r w:rsidRPr="00433639">
              <w:t>Opmerking:</w:t>
            </w:r>
            <w:r w:rsidRPr="0070642B">
              <w:rPr>
                <w:i/>
                <w:iCs/>
              </w:rPr>
              <w:t xml:space="preserve"> </w:t>
            </w:r>
            <w:r w:rsidRPr="00433639">
              <w:t>alle geluiden samen vormen eigenlijk een soort muziek. Bij de vertaling van de buitengeluiden kan je de schoolinstrumenten gebruiken, maar ook gewoon pennen/schriften/etuis/blokje etc. Maak een gecontroleerde soundscape.</w:t>
            </w:r>
            <w:r w:rsidRPr="00411BDF">
              <w:t xml:space="preserve"> </w:t>
            </w:r>
          </w:p>
          <w:p w14:paraId="34D4444E" w14:textId="6CD64E51" w:rsidR="003261A8" w:rsidRPr="008553E0" w:rsidRDefault="003261A8" w:rsidP="00411BDF"/>
        </w:tc>
      </w:tr>
    </w:tbl>
    <w:p w14:paraId="009CC0F6" w14:textId="77777777" w:rsidR="003261A8" w:rsidRDefault="003261A8" w:rsidP="003261A8"/>
    <w:p w14:paraId="18A34382" w14:textId="77777777" w:rsidR="003261A8" w:rsidRDefault="003261A8" w:rsidP="003261A8"/>
    <w:tbl>
      <w:tblPr>
        <w:tblW w:w="5000" w:type="pct"/>
        <w:tblBorders>
          <w:top w:val="single" w:sz="4" w:space="0" w:color="0077FF"/>
          <w:left w:val="single" w:sz="4" w:space="0" w:color="0077FF"/>
          <w:bottom w:val="single" w:sz="4" w:space="0" w:color="0077FF"/>
          <w:right w:val="single" w:sz="4" w:space="0" w:color="0077FF"/>
          <w:insideH w:val="single" w:sz="4" w:space="0" w:color="0077FF"/>
          <w:insideV w:val="single" w:sz="4" w:space="0" w:color="0077FF"/>
        </w:tblBorders>
        <w:tblLook w:val="00A0" w:firstRow="1" w:lastRow="0" w:firstColumn="1" w:lastColumn="0" w:noHBand="0" w:noVBand="0"/>
      </w:tblPr>
      <w:tblGrid>
        <w:gridCol w:w="1669"/>
        <w:gridCol w:w="7392"/>
      </w:tblGrid>
      <w:tr w:rsidR="003261A8" w:rsidRPr="008553E0" w14:paraId="1A8DC4BA" w14:textId="77777777" w:rsidTr="00D243D0">
        <w:trPr>
          <w:trHeight w:val="4804"/>
        </w:trPr>
        <w:tc>
          <w:tcPr>
            <w:tcW w:w="1214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</w:tcPr>
          <w:p w14:paraId="4A619729" w14:textId="77777777" w:rsidR="003261A8" w:rsidRPr="003D0DD8" w:rsidRDefault="003261A8" w:rsidP="003261A8">
            <w:pPr>
              <w:jc w:val="right"/>
              <w:rPr>
                <w:caps/>
                <w:color w:val="0066B1"/>
                <w:sz w:val="20"/>
              </w:rPr>
            </w:pPr>
            <w:r w:rsidRPr="003D0DD8">
              <w:rPr>
                <w:caps/>
                <w:color w:val="0066B1"/>
                <w:sz w:val="20"/>
              </w:rPr>
              <w:t>uitvoeringsfase</w:t>
            </w:r>
          </w:p>
          <w:p w14:paraId="1CF0E96F" w14:textId="77777777" w:rsidR="003261A8" w:rsidRPr="003D0DD8" w:rsidRDefault="003261A8" w:rsidP="003261A8">
            <w:pPr>
              <w:jc w:val="right"/>
              <w:rPr>
                <w:color w:val="0066B1"/>
                <w:sz w:val="18"/>
              </w:rPr>
            </w:pPr>
          </w:p>
          <w:p w14:paraId="613807E9" w14:textId="77777777" w:rsidR="003261A8" w:rsidRPr="003D0DD8" w:rsidRDefault="003261A8" w:rsidP="003261A8">
            <w:pPr>
              <w:jc w:val="right"/>
              <w:rPr>
                <w:i/>
                <w:color w:val="0066B1"/>
                <w:sz w:val="16"/>
              </w:rPr>
            </w:pPr>
            <w:r w:rsidRPr="003D0DD8">
              <w:rPr>
                <w:i/>
                <w:color w:val="0066B1"/>
                <w:sz w:val="16"/>
              </w:rPr>
              <w:t xml:space="preserve">Denk hierbij aan: </w:t>
            </w:r>
          </w:p>
          <w:p w14:paraId="3D946583" w14:textId="77777777" w:rsidR="003261A8" w:rsidRPr="003D0DD8" w:rsidRDefault="00E646F1" w:rsidP="003261A8">
            <w:pPr>
              <w:jc w:val="right"/>
              <w:rPr>
                <w:i/>
                <w:color w:val="0066B1"/>
                <w:sz w:val="16"/>
              </w:rPr>
            </w:pPr>
            <w:r>
              <w:rPr>
                <w:i/>
                <w:color w:val="0066B1"/>
                <w:sz w:val="16"/>
              </w:rPr>
              <w:t xml:space="preserve"> toepassen, </w:t>
            </w:r>
            <w:r w:rsidR="003261A8" w:rsidRPr="003D0DD8">
              <w:rPr>
                <w:i/>
                <w:color w:val="0066B1"/>
                <w:sz w:val="16"/>
              </w:rPr>
              <w:t xml:space="preserve">herhalen, </w:t>
            </w:r>
            <w:r>
              <w:rPr>
                <w:i/>
                <w:color w:val="0066B1"/>
                <w:sz w:val="16"/>
              </w:rPr>
              <w:t>(in)oefenen,</w:t>
            </w:r>
            <w:r w:rsidR="003261A8" w:rsidRPr="003D0DD8">
              <w:rPr>
                <w:i/>
                <w:color w:val="0066B1"/>
                <w:sz w:val="16"/>
              </w:rPr>
              <w:t xml:space="preserve"> delen van (tussen)resultaten.</w:t>
            </w:r>
          </w:p>
          <w:p w14:paraId="010733B3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0C571D17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0503C4A4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7C9B78EA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737AAD71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445CB705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33E6151B" w14:textId="77777777" w:rsidR="00263E62" w:rsidRDefault="00263E6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1CC481EE" w14:textId="77777777" w:rsidR="00263E62" w:rsidRDefault="00263E6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39B94820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1410C41A" w14:textId="77777777" w:rsidR="00263E62" w:rsidRDefault="00263E6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623FD011" w14:textId="77777777" w:rsidR="003261A8" w:rsidRPr="003D0DD8" w:rsidRDefault="003261A8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451E05F9" w14:textId="77777777" w:rsidR="003261A8" w:rsidRPr="00B75938" w:rsidRDefault="003261A8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</w:tc>
        <w:tc>
          <w:tcPr>
            <w:tcW w:w="3786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</w:tcPr>
          <w:p w14:paraId="65666C6B" w14:textId="77777777" w:rsidR="007C5C40" w:rsidRPr="007721C3" w:rsidRDefault="007C5C40" w:rsidP="007C5C40">
            <w:pPr>
              <w:rPr>
                <w:u w:val="single"/>
              </w:rPr>
            </w:pPr>
            <w:r w:rsidRPr="007721C3">
              <w:rPr>
                <w:u w:val="single"/>
              </w:rPr>
              <w:t>Uitvoeren, kiezen en maken</w:t>
            </w:r>
          </w:p>
          <w:p w14:paraId="255A3497" w14:textId="5126528B" w:rsidR="007C5C40" w:rsidRPr="00624C90" w:rsidRDefault="007C5C40" w:rsidP="007C5C40">
            <w:pPr>
              <w:rPr>
                <w:i/>
                <w:iCs/>
              </w:rPr>
            </w:pPr>
            <w:r w:rsidRPr="00624C90">
              <w:rPr>
                <w:i/>
                <w:iCs/>
              </w:rPr>
              <w:t>We luisteren naar een muziekfragment, jij mag erb</w:t>
            </w:r>
            <w:r w:rsidR="00433639" w:rsidRPr="00624C90">
              <w:rPr>
                <w:i/>
                <w:iCs/>
              </w:rPr>
              <w:t>ij tekenen</w:t>
            </w:r>
            <w:r w:rsidRPr="00624C90">
              <w:rPr>
                <w:i/>
                <w:iCs/>
              </w:rPr>
              <w:t>. Probeer je voor te stellen waar dit zich afspeelt. Gebruik kleur als je het vindt passen, maak er grote dingen in, of kleine; gewoon wat in je opkomt!</w:t>
            </w:r>
          </w:p>
          <w:p w14:paraId="437ECCAD" w14:textId="77777777" w:rsidR="00433639" w:rsidRPr="00624C90" w:rsidRDefault="00433639" w:rsidP="007C5C40">
            <w:pPr>
              <w:rPr>
                <w:i/>
                <w:iCs/>
              </w:rPr>
            </w:pPr>
          </w:p>
          <w:p w14:paraId="28FD880F" w14:textId="3A7578CA" w:rsidR="00433639" w:rsidRPr="00624C90" w:rsidRDefault="00433639" w:rsidP="007C5C40">
            <w:r w:rsidRPr="00624C90">
              <w:t>O</w:t>
            </w:r>
            <w:r w:rsidR="007C5C40" w:rsidRPr="00624C90">
              <w:t>pmerking: Je mag een tip geven, bijv</w:t>
            </w:r>
            <w:r w:rsidR="00BD7209" w:rsidRPr="00624C90">
              <w:t>.</w:t>
            </w:r>
            <w:r w:rsidR="007C5C40" w:rsidRPr="00624C90">
              <w:t xml:space="preserve"> "het is ergens buiten" of "er is een dier bij". Maar zonder tips is het natuurlijk interessanter, waarmee de kinderen komen. </w:t>
            </w:r>
          </w:p>
          <w:p w14:paraId="7E270F11" w14:textId="77777777" w:rsidR="00433639" w:rsidRPr="00624C90" w:rsidRDefault="00433639" w:rsidP="007C5C40">
            <w:pPr>
              <w:rPr>
                <w:i/>
                <w:iCs/>
              </w:rPr>
            </w:pPr>
          </w:p>
          <w:p w14:paraId="725DCFD8" w14:textId="384E0CB5" w:rsidR="007C5C40" w:rsidRPr="00624C90" w:rsidRDefault="007C5C40" w:rsidP="007C5C40">
            <w:pPr>
              <w:rPr>
                <w:i/>
                <w:iCs/>
                <w:lang w:val="en-US"/>
              </w:rPr>
            </w:pPr>
            <w:r w:rsidRPr="00624C90">
              <w:rPr>
                <w:i/>
                <w:iCs/>
                <w:lang w:val="en-US"/>
              </w:rPr>
              <w:t xml:space="preserve">Camille Saint Saëns: "le coucou au fond des bois", </w:t>
            </w:r>
            <w:hyperlink r:id="rId11" w:history="1">
              <w:r w:rsidR="00BD7209" w:rsidRPr="00624C90">
                <w:rPr>
                  <w:rStyle w:val="Hyperlink"/>
                  <w:lang w:val="en-US"/>
                </w:rPr>
                <w:t>https://www.youtube.com/watch?v=rVnQLqs3PSw</w:t>
              </w:r>
            </w:hyperlink>
            <w:r w:rsidR="00BD7209" w:rsidRPr="00624C90">
              <w:rPr>
                <w:lang w:val="en-US"/>
              </w:rPr>
              <w:t xml:space="preserve"> </w:t>
            </w:r>
          </w:p>
          <w:p w14:paraId="13FB805E" w14:textId="77777777" w:rsidR="007C5C40" w:rsidRPr="00624C90" w:rsidRDefault="007C5C40" w:rsidP="007C5C40">
            <w:pPr>
              <w:rPr>
                <w:i/>
                <w:iCs/>
              </w:rPr>
            </w:pPr>
            <w:r w:rsidRPr="00624C90">
              <w:rPr>
                <w:i/>
                <w:iCs/>
              </w:rPr>
              <w:t>Smetana, "Die Moldau"</w:t>
            </w:r>
          </w:p>
          <w:p w14:paraId="32784308" w14:textId="77777777" w:rsidR="007C5C40" w:rsidRPr="007D6B0A" w:rsidRDefault="00000000" w:rsidP="007C5C40">
            <w:pPr>
              <w:rPr>
                <w:i/>
                <w:iCs/>
              </w:rPr>
            </w:pPr>
            <w:hyperlink r:id="rId12" w:history="1">
              <w:r w:rsidR="007C5C40" w:rsidRPr="00624C90">
                <w:rPr>
                  <w:rStyle w:val="Hyperlink"/>
                  <w:i/>
                  <w:iCs/>
                </w:rPr>
                <w:t>https://open.spotify.com/track/3AWDbmF9IHJ1ZQPdC1Swj4?si=305c875d03444302</w:t>
              </w:r>
            </w:hyperlink>
          </w:p>
          <w:p w14:paraId="047B21EE" w14:textId="77777777" w:rsidR="003261A8" w:rsidRDefault="003261A8" w:rsidP="003261A8"/>
          <w:p w14:paraId="6049E275" w14:textId="3EDA2549" w:rsidR="00D243D0" w:rsidRPr="00D243D0" w:rsidRDefault="00D243D0" w:rsidP="00D243D0">
            <w:pPr>
              <w:rPr>
                <w:rFonts w:cstheme="majorHAnsi"/>
                <w:color w:val="000000"/>
              </w:rPr>
            </w:pPr>
            <w:r>
              <w:rPr>
                <w:rFonts w:cstheme="majorHAnsi"/>
                <w:color w:val="000000"/>
              </w:rPr>
              <w:t>Geef elke leerling/elk groepje e</w:t>
            </w:r>
            <w:r w:rsidRPr="00D243D0">
              <w:rPr>
                <w:rFonts w:cstheme="majorHAnsi"/>
                <w:color w:val="000000"/>
              </w:rPr>
              <w:t>en afbeelding/schilderij of korte video zonder geluid of tekst</w:t>
            </w:r>
            <w:r>
              <w:rPr>
                <w:rFonts w:cstheme="majorHAnsi"/>
                <w:color w:val="000000"/>
              </w:rPr>
              <w:t xml:space="preserve">: </w:t>
            </w:r>
            <w:r w:rsidRPr="00D243D0">
              <w:rPr>
                <w:rFonts w:cstheme="majorHAnsi"/>
                <w:i/>
                <w:iCs/>
                <w:color w:val="000000"/>
              </w:rPr>
              <w:t>Laat je inspireren door dit beeld en maak een kor</w:t>
            </w:r>
            <w:r>
              <w:rPr>
                <w:rFonts w:cstheme="majorHAnsi"/>
                <w:i/>
                <w:iCs/>
                <w:color w:val="000000"/>
              </w:rPr>
              <w:t>t</w:t>
            </w:r>
            <w:r w:rsidRPr="00D243D0">
              <w:rPr>
                <w:rFonts w:cstheme="majorHAnsi"/>
                <w:i/>
                <w:iCs/>
                <w:color w:val="000000"/>
              </w:rPr>
              <w:t xml:space="preserve"> geluidsdecor dat hierbij past.</w:t>
            </w:r>
            <w:r>
              <w:rPr>
                <w:rFonts w:cstheme="majorHAnsi"/>
                <w:color w:val="000000"/>
              </w:rPr>
              <w:t xml:space="preserve"> </w:t>
            </w:r>
          </w:p>
          <w:p w14:paraId="0D818E8E" w14:textId="77777777" w:rsidR="00D243D0" w:rsidRPr="00D243D0" w:rsidRDefault="00D243D0" w:rsidP="00D243D0">
            <w:pPr>
              <w:rPr>
                <w:rFonts w:cstheme="majorHAnsi"/>
                <w:color w:val="000000"/>
              </w:rPr>
            </w:pPr>
          </w:p>
          <w:p w14:paraId="3E468E37" w14:textId="77777777" w:rsidR="00D243D0" w:rsidRPr="00D243D0" w:rsidRDefault="00D243D0" w:rsidP="00D243D0">
            <w:pPr>
              <w:rPr>
                <w:rFonts w:cstheme="majorHAnsi"/>
                <w:color w:val="000000"/>
              </w:rPr>
            </w:pPr>
            <w:r w:rsidRPr="00D243D0">
              <w:rPr>
                <w:rFonts w:cstheme="majorHAnsi"/>
                <w:color w:val="000000"/>
              </w:rPr>
              <w:t>Kies voor verhalende beelden, bijvoorbeeld van Marius van Dokkum. </w:t>
            </w:r>
          </w:p>
          <w:p w14:paraId="36804501" w14:textId="54307407" w:rsidR="00BD7209" w:rsidRPr="00D243D0" w:rsidRDefault="00D243D0" w:rsidP="003261A8">
            <w:pPr>
              <w:rPr>
                <w:rFonts w:cstheme="majorHAnsi"/>
                <w:sz w:val="32"/>
                <w:szCs w:val="32"/>
              </w:rPr>
            </w:pPr>
            <w:r>
              <w:rPr>
                <w:rFonts w:cstheme="majorHAnsi"/>
                <w:noProof/>
                <w:sz w:val="32"/>
                <w:szCs w:val="32"/>
              </w:rPr>
              <w:drawing>
                <wp:inline distT="0" distB="0" distL="0" distR="0" wp14:anchorId="687BDD36" wp14:editId="3B033C71">
                  <wp:extent cx="1464715" cy="1464715"/>
                  <wp:effectExtent l="0" t="0" r="0" b="0"/>
                  <wp:docPr id="12702971" name="Afbeelding 2" descr="Afbeelding met kleding, persoon, verven, buitenshuis&#10;&#10;Automatisch gegenereerde beschrijv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702971" name="Afbeelding 2" descr="Afbeelding met kleding, persoon, verven, buitenshuis&#10;&#10;Automatisch gegenereerde beschrijvin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6532" cy="14865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theme="majorHAnsi"/>
                <w:sz w:val="32"/>
                <w:szCs w:val="32"/>
              </w:rPr>
              <w:t xml:space="preserve">   </w:t>
            </w:r>
            <w:r>
              <w:rPr>
                <w:rFonts w:cstheme="majorHAnsi"/>
                <w:noProof/>
                <w:sz w:val="32"/>
                <w:szCs w:val="32"/>
              </w:rPr>
              <w:drawing>
                <wp:inline distT="0" distB="0" distL="0" distR="0" wp14:anchorId="61E01C83" wp14:editId="3B1F4E15">
                  <wp:extent cx="2449732" cy="1443245"/>
                  <wp:effectExtent l="0" t="0" r="1905" b="5080"/>
                  <wp:docPr id="1910999675" name="Afbeelding 3" descr="Afbeelding met buitenshuis, persoon, transport, kleding&#10;&#10;Automatisch gegenereerde beschrijv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10999675" name="Afbeelding 3" descr="Afbeelding met buitenshuis, persoon, transport, kleding&#10;&#10;Automatisch gegenereerde beschrijvin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4962" cy="14698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4808B8F" w14:textId="77777777" w:rsidR="00BD7209" w:rsidRDefault="00BD7209" w:rsidP="003261A8"/>
          <w:p w14:paraId="2BD80D95" w14:textId="77777777" w:rsidR="00BD7209" w:rsidRPr="008553E0" w:rsidRDefault="00BD7209" w:rsidP="003261A8"/>
        </w:tc>
      </w:tr>
    </w:tbl>
    <w:p w14:paraId="4BC0E4DE" w14:textId="77777777" w:rsidR="003261A8" w:rsidRPr="00127459" w:rsidRDefault="003261A8" w:rsidP="003261A8"/>
    <w:p w14:paraId="4218F58F" w14:textId="77777777" w:rsidR="003261A8" w:rsidRDefault="003261A8" w:rsidP="003261A8"/>
    <w:tbl>
      <w:tblPr>
        <w:tblW w:w="5000" w:type="pct"/>
        <w:tblBorders>
          <w:top w:val="single" w:sz="4" w:space="0" w:color="0077FF"/>
          <w:left w:val="single" w:sz="4" w:space="0" w:color="0077FF"/>
          <w:bottom w:val="single" w:sz="4" w:space="0" w:color="0077FF"/>
          <w:right w:val="single" w:sz="4" w:space="0" w:color="0077FF"/>
          <w:insideH w:val="single" w:sz="4" w:space="0" w:color="0077FF"/>
          <w:insideV w:val="single" w:sz="4" w:space="0" w:color="0077FF"/>
        </w:tblBorders>
        <w:tblLook w:val="00A0" w:firstRow="1" w:lastRow="0" w:firstColumn="1" w:lastColumn="0" w:noHBand="0" w:noVBand="0"/>
      </w:tblPr>
      <w:tblGrid>
        <w:gridCol w:w="1702"/>
        <w:gridCol w:w="7359"/>
      </w:tblGrid>
      <w:tr w:rsidR="003261A8" w:rsidRPr="008553E0" w14:paraId="57C52486" w14:textId="77777777" w:rsidTr="00BD7209">
        <w:tc>
          <w:tcPr>
            <w:tcW w:w="939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</w:tcPr>
          <w:p w14:paraId="529151C7" w14:textId="77777777" w:rsidR="003261A8" w:rsidRPr="009D4E47" w:rsidRDefault="003261A8" w:rsidP="003261A8">
            <w:pPr>
              <w:jc w:val="right"/>
              <w:rPr>
                <w:rFonts w:ascii="Anivers Regular" w:hAnsi="Anivers Regular"/>
                <w:caps/>
                <w:color w:val="0066B1"/>
                <w:sz w:val="20"/>
              </w:rPr>
            </w:pPr>
            <w:r w:rsidRPr="009D4E47">
              <w:rPr>
                <w:rFonts w:ascii="Anivers Regular" w:hAnsi="Anivers Regular"/>
                <w:caps/>
                <w:color w:val="0066B1"/>
                <w:sz w:val="20"/>
              </w:rPr>
              <w:t>evaluatiefase</w:t>
            </w:r>
          </w:p>
          <w:p w14:paraId="2BFB2F89" w14:textId="77777777" w:rsidR="003261A8" w:rsidRPr="00B75938" w:rsidRDefault="003261A8" w:rsidP="003261A8">
            <w:pPr>
              <w:jc w:val="right"/>
              <w:rPr>
                <w:rFonts w:ascii="Anivers Regular" w:hAnsi="Anivers Regular"/>
                <w:color w:val="0066B1"/>
                <w:sz w:val="18"/>
              </w:rPr>
            </w:pPr>
          </w:p>
          <w:p w14:paraId="5E5B785A" w14:textId="77777777" w:rsidR="00263E62" w:rsidRDefault="00263E62" w:rsidP="003261A8">
            <w:pPr>
              <w:jc w:val="right"/>
              <w:rPr>
                <w:i/>
                <w:color w:val="0066B1"/>
                <w:sz w:val="16"/>
              </w:rPr>
            </w:pPr>
            <w:r>
              <w:rPr>
                <w:i/>
                <w:color w:val="0066B1"/>
                <w:sz w:val="16"/>
              </w:rPr>
              <w:t xml:space="preserve">Denk hierbij aan: </w:t>
            </w:r>
          </w:p>
          <w:p w14:paraId="09CA00E5" w14:textId="3F129204" w:rsidR="004711A5" w:rsidRDefault="004711A5" w:rsidP="004711A5">
            <w:pPr>
              <w:jc w:val="right"/>
              <w:rPr>
                <w:i/>
                <w:color w:val="0066B1"/>
                <w:sz w:val="16"/>
              </w:rPr>
            </w:pPr>
            <w:r>
              <w:rPr>
                <w:i/>
                <w:color w:val="0066B1"/>
                <w:sz w:val="16"/>
              </w:rPr>
              <w:lastRenderedPageBreak/>
              <w:t>Terugkijken op product en proces en</w:t>
            </w:r>
          </w:p>
          <w:p w14:paraId="76250FE0" w14:textId="19BBBBE6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  <w:r>
              <w:rPr>
                <w:i/>
                <w:color w:val="0066B1"/>
                <w:sz w:val="16"/>
              </w:rPr>
              <w:t xml:space="preserve">wat geleerd is, </w:t>
            </w:r>
            <w:r w:rsidR="00263E62">
              <w:rPr>
                <w:i/>
                <w:color w:val="0066B1"/>
                <w:sz w:val="16"/>
              </w:rPr>
              <w:t xml:space="preserve">het creëren van </w:t>
            </w:r>
            <w:r>
              <w:rPr>
                <w:i/>
                <w:color w:val="0066B1"/>
                <w:sz w:val="16"/>
              </w:rPr>
              <w:t>ruimte om te groeien</w:t>
            </w:r>
            <w:r w:rsidR="00263E62">
              <w:rPr>
                <w:i/>
                <w:color w:val="0066B1"/>
                <w:sz w:val="16"/>
              </w:rPr>
              <w:t xml:space="preserve"> en het formuleren </w:t>
            </w:r>
          </w:p>
          <w:p w14:paraId="06DEF5E5" w14:textId="77777777" w:rsidR="003261A8" w:rsidRPr="003D0DD8" w:rsidRDefault="00263E62" w:rsidP="003261A8">
            <w:pPr>
              <w:jc w:val="right"/>
              <w:rPr>
                <w:i/>
                <w:color w:val="0066B1"/>
                <w:sz w:val="16"/>
              </w:rPr>
            </w:pPr>
            <w:r>
              <w:rPr>
                <w:i/>
                <w:color w:val="0066B1"/>
                <w:sz w:val="16"/>
              </w:rPr>
              <w:t>van nieuwe leervragen</w:t>
            </w:r>
            <w:r w:rsidR="00C14AE2">
              <w:rPr>
                <w:i/>
                <w:color w:val="0066B1"/>
                <w:sz w:val="16"/>
              </w:rPr>
              <w:t>.</w:t>
            </w:r>
            <w:r>
              <w:rPr>
                <w:i/>
                <w:color w:val="0066B1"/>
                <w:sz w:val="16"/>
              </w:rPr>
              <w:t xml:space="preserve"> </w:t>
            </w:r>
          </w:p>
          <w:p w14:paraId="328C0CDD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41D63661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51F0F4A3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23E60368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4A1D7FBA" w14:textId="77777777" w:rsidR="00C14AE2" w:rsidRDefault="00C14AE2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68B9DF54" w14:textId="77777777" w:rsidR="003261A8" w:rsidRPr="003D0DD8" w:rsidRDefault="003261A8" w:rsidP="003261A8">
            <w:pPr>
              <w:jc w:val="right"/>
              <w:rPr>
                <w:i/>
                <w:color w:val="0066B1"/>
                <w:sz w:val="16"/>
              </w:rPr>
            </w:pPr>
          </w:p>
          <w:p w14:paraId="3DB994C6" w14:textId="77777777" w:rsidR="00263E62" w:rsidRDefault="00263E62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138D420E" w14:textId="77777777" w:rsidR="00263E62" w:rsidRDefault="00263E62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2D2BC98F" w14:textId="77777777" w:rsidR="00263E62" w:rsidRDefault="00263E62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03E04ED1" w14:textId="77777777" w:rsidR="003261A8" w:rsidRPr="00B75938" w:rsidRDefault="003261A8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</w:tc>
        <w:tc>
          <w:tcPr>
            <w:tcW w:w="4061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</w:tcPr>
          <w:p w14:paraId="2D8B05C9" w14:textId="77777777" w:rsidR="007C5C40" w:rsidRDefault="007C5C40" w:rsidP="007C5C40">
            <w:pPr>
              <w:rPr>
                <w:u w:val="single"/>
              </w:rPr>
            </w:pPr>
            <w:r w:rsidRPr="007721C3">
              <w:rPr>
                <w:u w:val="single"/>
              </w:rPr>
              <w:lastRenderedPageBreak/>
              <w:t>Evalueren en terugkijken</w:t>
            </w:r>
          </w:p>
          <w:p w14:paraId="4969B1E2" w14:textId="77777777" w:rsidR="007C5C40" w:rsidRDefault="007C5C40" w:rsidP="007C5C40">
            <w:pPr>
              <w:rPr>
                <w:u w:val="single"/>
              </w:rPr>
            </w:pPr>
          </w:p>
          <w:p w14:paraId="76D9F7FA" w14:textId="77777777" w:rsidR="007C5C40" w:rsidRDefault="007C5C40" w:rsidP="007C5C40">
            <w:r w:rsidRPr="00D243D0">
              <w:rPr>
                <w:highlight w:val="yellow"/>
              </w:rPr>
              <w:lastRenderedPageBreak/>
              <w:t>Als de tekening klaar is, mag je vertellen-met de muziek op de achtergrond- wat jij hebt gemaakt.</w:t>
            </w:r>
          </w:p>
          <w:p w14:paraId="1901B9FE" w14:textId="77777777" w:rsidR="00D243D0" w:rsidRDefault="00D243D0" w:rsidP="007C5C40"/>
          <w:p w14:paraId="74702FF0" w14:textId="0EEBF411" w:rsidR="00D243D0" w:rsidRDefault="00D243D0" w:rsidP="007C5C40">
            <w:r w:rsidRPr="00D243D0">
              <w:rPr>
                <w:i/>
                <w:iCs/>
                <w:highlight w:val="yellow"/>
              </w:rPr>
              <w:t>opmerking: vraag uit welke elementen hebben bijgedragen tot dit resultaat. Dynamiek, melodische fragmenten etc.</w:t>
            </w:r>
          </w:p>
          <w:p w14:paraId="79B82818" w14:textId="77777777" w:rsidR="00D243D0" w:rsidRDefault="00D243D0" w:rsidP="007C5C40"/>
          <w:p w14:paraId="4562956E" w14:textId="07F73744" w:rsidR="00D243D0" w:rsidRDefault="00D243D0" w:rsidP="007C5C40">
            <w:r>
              <w:t xml:space="preserve">Toon het schilderij/afbeelding aan de klas en presenteer het met het geluidsdecor erbij. </w:t>
            </w:r>
          </w:p>
          <w:p w14:paraId="6325C7BE" w14:textId="77777777" w:rsidR="00D243D0" w:rsidRDefault="00D243D0" w:rsidP="007C5C40">
            <w:pPr>
              <w:rPr>
                <w:i/>
                <w:iCs/>
              </w:rPr>
            </w:pPr>
            <w:r w:rsidRPr="00D243D0">
              <w:t>Reflectievragen voor publiek:</w:t>
            </w:r>
            <w:r>
              <w:rPr>
                <w:i/>
                <w:iCs/>
              </w:rPr>
              <w:t xml:space="preserve"> </w:t>
            </w:r>
          </w:p>
          <w:p w14:paraId="5BEABAAA" w14:textId="594FBD80" w:rsidR="00D243D0" w:rsidRDefault="00D243D0" w:rsidP="007C5C40">
            <w:pPr>
              <w:rPr>
                <w:i/>
                <w:iCs/>
              </w:rPr>
            </w:pPr>
            <w:r w:rsidRPr="00D243D0">
              <w:rPr>
                <w:i/>
                <w:iCs/>
              </w:rPr>
              <w:t xml:space="preserve">Welke sfeer heeft deze groep gecreëerd? </w:t>
            </w:r>
          </w:p>
          <w:p w14:paraId="220E2AC4" w14:textId="167623E5" w:rsidR="00D243D0" w:rsidRPr="00D243D0" w:rsidRDefault="00D243D0" w:rsidP="007C5C40">
            <w:pPr>
              <w:rPr>
                <w:i/>
                <w:iCs/>
              </w:rPr>
            </w:pPr>
            <w:r>
              <w:rPr>
                <w:i/>
                <w:iCs/>
              </w:rPr>
              <w:t xml:space="preserve">Welke geluiden zie en hoor je ook? </w:t>
            </w:r>
          </w:p>
          <w:p w14:paraId="3D7D40C6" w14:textId="77777777" w:rsidR="00D243D0" w:rsidRDefault="00D243D0" w:rsidP="007C5C40"/>
          <w:p w14:paraId="402AF7D4" w14:textId="77777777" w:rsidR="00F7221C" w:rsidRDefault="00D243D0" w:rsidP="003261A8">
            <w:r>
              <w:t xml:space="preserve">Reflectievraag klassikaal: </w:t>
            </w:r>
            <w:r w:rsidR="00C66192">
              <w:t>Wat weet je nu over het maken van</w:t>
            </w:r>
            <w:r>
              <w:t xml:space="preserve"> een geluidsdecor</w:t>
            </w:r>
            <w:r w:rsidR="007C5C40">
              <w:t>?</w:t>
            </w:r>
          </w:p>
          <w:p w14:paraId="3ADD9F5E" w14:textId="23849E1D" w:rsidR="00D243D0" w:rsidRPr="00C66192" w:rsidRDefault="00F7221C" w:rsidP="003261A8">
            <w:r>
              <w:t xml:space="preserve">Waar zou je nog meer een geluidsdecor bij/van willen maken? </w:t>
            </w:r>
            <w:r w:rsidR="00C66192">
              <w:t xml:space="preserve"> </w:t>
            </w:r>
          </w:p>
          <w:p w14:paraId="4F3C4F90" w14:textId="689B7F72" w:rsidR="003261A8" w:rsidRPr="008553E0" w:rsidRDefault="003261A8" w:rsidP="003261A8"/>
        </w:tc>
      </w:tr>
    </w:tbl>
    <w:p w14:paraId="41170105" w14:textId="77777777" w:rsidR="003261A8" w:rsidRPr="00EA6987" w:rsidRDefault="003261A8" w:rsidP="003261A8"/>
    <w:p w14:paraId="2A8EFC94" w14:textId="77777777" w:rsidR="003261A8" w:rsidRPr="00EA6987" w:rsidRDefault="003261A8" w:rsidP="003261A8"/>
    <w:p w14:paraId="4A7C727C" w14:textId="6BBEF8C6" w:rsidR="003261A8" w:rsidRPr="00EA6987" w:rsidRDefault="00B32F44" w:rsidP="003261A8">
      <w:r>
        <w:rPr>
          <w:noProof/>
        </w:rPr>
        <mc:AlternateContent>
          <mc:Choice Requires="wps">
            <w:drawing>
              <wp:inline distT="0" distB="0" distL="0" distR="0" wp14:anchorId="52087CF8" wp14:editId="08B39099">
                <wp:extent cx="5842635" cy="360045"/>
                <wp:effectExtent l="5080" t="0" r="635" b="1905"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42635" cy="36004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009EE3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19050">
                              <a:solidFill>
                                <a:srgbClr val="FFFF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5400" dir="5400000" algn="ctr" rotWithShape="0">
                                  <a:srgbClr val="80808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8544B51" w14:textId="77777777" w:rsidR="00C14AE2" w:rsidRPr="003D0DD8" w:rsidRDefault="00C14AE2" w:rsidP="003261A8">
                            <w:pPr>
                              <w:rPr>
                                <w:color w:val="FFFFFF" w:themeColor="background1"/>
                                <w:sz w:val="32"/>
                              </w:rPr>
                            </w:pPr>
                            <w:r w:rsidRPr="003D0DD8">
                              <w:rPr>
                                <w:color w:val="FFFFFF" w:themeColor="background1"/>
                                <w:sz w:val="32"/>
                              </w:rPr>
                              <w:t>Tips/inspiratie/verdieping</w:t>
                            </w:r>
                          </w:p>
                        </w:txbxContent>
                      </wps:txbx>
                      <wps:bodyPr rot="0" vert="horz" wrap="square" lIns="54000" tIns="18000" rIns="54000" bIns="5400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52087CF8" id="AutoShape 2" o:spid="_x0000_s1028" style="width:460.05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" fillcolor="#009ee3" stroked="f" strokecolor="yellow" strokeweight="1.5pt">
                <v:shadow opacity="22938f" offset="0"/>
                <v:textbox inset="1.5mm,.5mm,1.5mm,1.5mm">
                  <w:txbxContent>
                    <w:p w14:paraId="38544B51" w14:textId="77777777" w:rsidR="00C14AE2" w:rsidRPr="003D0DD8" w:rsidRDefault="00C14AE2" w:rsidP="003261A8">
                      <w:pPr>
                        <w:rPr>
                          <w:color w:val="FFFFFF" w:themeColor="background1"/>
                          <w:sz w:val="32"/>
                        </w:rPr>
                      </w:pPr>
                      <w:r w:rsidRPr="003D0DD8">
                        <w:rPr>
                          <w:color w:val="FFFFFF" w:themeColor="background1"/>
                          <w:sz w:val="32"/>
                        </w:rPr>
                        <w:t>Tips/inspiratie/verdieping</w:t>
                      </w:r>
                    </w:p>
                  </w:txbxContent>
                </v:textbox>
                <w10:anchorlock/>
              </v:roundrect>
            </w:pict>
          </mc:Fallback>
        </mc:AlternateContent>
      </w:r>
    </w:p>
    <w:p w14:paraId="2340EC25" w14:textId="77777777" w:rsidR="003261A8" w:rsidRPr="00BC6FA4" w:rsidRDefault="003261A8" w:rsidP="003261A8"/>
    <w:p w14:paraId="0CB00CE7" w14:textId="77777777" w:rsidR="003261A8" w:rsidRPr="00BC6FA4" w:rsidRDefault="003261A8" w:rsidP="003261A8"/>
    <w:tbl>
      <w:tblPr>
        <w:tblW w:w="5000" w:type="pct"/>
        <w:tblBorders>
          <w:top w:val="single" w:sz="4" w:space="0" w:color="0077FF"/>
          <w:left w:val="single" w:sz="4" w:space="0" w:color="0077FF"/>
          <w:bottom w:val="single" w:sz="4" w:space="0" w:color="0077FF"/>
          <w:right w:val="single" w:sz="4" w:space="0" w:color="0077FF"/>
          <w:insideH w:val="single" w:sz="4" w:space="0" w:color="0077FF"/>
          <w:insideV w:val="single" w:sz="4" w:space="0" w:color="0077FF"/>
        </w:tblBorders>
        <w:tblLook w:val="00A0" w:firstRow="1" w:lastRow="0" w:firstColumn="1" w:lastColumn="0" w:noHBand="0" w:noVBand="0"/>
      </w:tblPr>
      <w:tblGrid>
        <w:gridCol w:w="1843"/>
        <w:gridCol w:w="7218"/>
      </w:tblGrid>
      <w:tr w:rsidR="003261A8" w:rsidRPr="008553E0" w14:paraId="1652633A" w14:textId="77777777" w:rsidTr="00D243D0">
        <w:tc>
          <w:tcPr>
            <w:tcW w:w="1017" w:type="pct"/>
            <w:tcBorders>
              <w:top w:val="nil"/>
              <w:left w:val="nil"/>
              <w:bottom w:val="nil"/>
              <w:right w:val="single" w:sz="2" w:space="0" w:color="0066B1"/>
              <w:tl2br w:val="nil"/>
            </w:tcBorders>
            <w:shd w:val="clear" w:color="auto" w:fill="auto"/>
          </w:tcPr>
          <w:p w14:paraId="58EBBC01" w14:textId="77777777" w:rsidR="003261A8" w:rsidRDefault="003261A8" w:rsidP="003261A8">
            <w:pPr>
              <w:jc w:val="right"/>
              <w:rPr>
                <w:i/>
                <w:color w:val="0065B1"/>
                <w:sz w:val="16"/>
              </w:rPr>
            </w:pPr>
            <w:r w:rsidRPr="003D0DD8">
              <w:rPr>
                <w:i/>
                <w:color w:val="0065B1"/>
                <w:sz w:val="16"/>
              </w:rPr>
              <w:t>Denk bijvoorbeeld aan:</w:t>
            </w:r>
          </w:p>
          <w:p w14:paraId="66985425" w14:textId="77777777" w:rsidR="003261A8" w:rsidRDefault="003261A8" w:rsidP="003261A8">
            <w:pPr>
              <w:jc w:val="right"/>
              <w:rPr>
                <w:i/>
                <w:color w:val="0065B1"/>
                <w:sz w:val="16"/>
              </w:rPr>
            </w:pPr>
            <w:r w:rsidRPr="003D0DD8">
              <w:rPr>
                <w:i/>
                <w:color w:val="0065B1"/>
                <w:sz w:val="16"/>
              </w:rPr>
              <w:t xml:space="preserve"> extra activiteiten,</w:t>
            </w:r>
          </w:p>
          <w:p w14:paraId="7CE0EADA" w14:textId="77777777" w:rsidR="003261A8" w:rsidRDefault="003261A8" w:rsidP="003261A8">
            <w:pPr>
              <w:jc w:val="right"/>
              <w:rPr>
                <w:i/>
                <w:color w:val="0065B1"/>
                <w:sz w:val="16"/>
              </w:rPr>
            </w:pPr>
            <w:r>
              <w:rPr>
                <w:i/>
                <w:color w:val="0065B1"/>
                <w:sz w:val="16"/>
              </w:rPr>
              <w:t xml:space="preserve"> uitstapjes, </w:t>
            </w:r>
          </w:p>
          <w:p w14:paraId="5B9E9E1C" w14:textId="77777777" w:rsidR="003261A8" w:rsidRPr="003D0DD8" w:rsidRDefault="003261A8" w:rsidP="003261A8">
            <w:pPr>
              <w:jc w:val="right"/>
              <w:rPr>
                <w:i/>
                <w:color w:val="0065B1"/>
                <w:sz w:val="16"/>
              </w:rPr>
            </w:pPr>
            <w:r>
              <w:rPr>
                <w:i/>
                <w:color w:val="0065B1"/>
                <w:sz w:val="16"/>
              </w:rPr>
              <w:t>bee</w:t>
            </w:r>
            <w:r w:rsidR="00AE18EE">
              <w:rPr>
                <w:i/>
                <w:color w:val="0065B1"/>
                <w:sz w:val="16"/>
              </w:rPr>
              <w:t>ld</w:t>
            </w:r>
            <w:r>
              <w:rPr>
                <w:i/>
                <w:color w:val="0065B1"/>
                <w:sz w:val="16"/>
              </w:rPr>
              <w:t>materiaal</w:t>
            </w:r>
            <w:r w:rsidRPr="003D0DD8">
              <w:rPr>
                <w:i/>
                <w:color w:val="0065B1"/>
                <w:sz w:val="16"/>
              </w:rPr>
              <w:t xml:space="preserve"> </w:t>
            </w:r>
            <w:r>
              <w:rPr>
                <w:i/>
                <w:color w:val="0065B1"/>
                <w:sz w:val="16"/>
              </w:rPr>
              <w:t xml:space="preserve">en </w:t>
            </w:r>
            <w:r w:rsidRPr="003D0DD8">
              <w:rPr>
                <w:i/>
                <w:color w:val="0065B1"/>
                <w:sz w:val="16"/>
              </w:rPr>
              <w:t>inspiratiebronnen.</w:t>
            </w:r>
          </w:p>
          <w:p w14:paraId="6F248E2E" w14:textId="77777777" w:rsidR="003261A8" w:rsidRDefault="003261A8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686F7E22" w14:textId="77777777" w:rsidR="003261A8" w:rsidRDefault="003261A8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1846CF45" w14:textId="77777777" w:rsidR="003261A8" w:rsidRDefault="003261A8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6F8A59A3" w14:textId="77777777" w:rsidR="003261A8" w:rsidRDefault="003261A8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</w:p>
          <w:p w14:paraId="299DBEAC" w14:textId="77777777" w:rsidR="003261A8" w:rsidRPr="00B75938" w:rsidRDefault="003261A8" w:rsidP="003261A8">
            <w:pPr>
              <w:jc w:val="right"/>
              <w:rPr>
                <w:rFonts w:ascii="Anivers Italic" w:hAnsi="Anivers Italic"/>
                <w:color w:val="0066B1"/>
                <w:sz w:val="16"/>
              </w:rPr>
            </w:pPr>
            <w:r w:rsidRPr="00B75938">
              <w:rPr>
                <w:rFonts w:ascii="Anivers Italic" w:hAnsi="Anivers Italic"/>
                <w:color w:val="0066B1"/>
                <w:sz w:val="16"/>
              </w:rPr>
              <w:t xml:space="preserve"> </w:t>
            </w:r>
          </w:p>
        </w:tc>
        <w:tc>
          <w:tcPr>
            <w:tcW w:w="3983" w:type="pct"/>
            <w:tcBorders>
              <w:top w:val="single" w:sz="2" w:space="0" w:color="0066B1"/>
              <w:left w:val="single" w:sz="2" w:space="0" w:color="0066B1"/>
              <w:bottom w:val="single" w:sz="2" w:space="0" w:color="0066B1"/>
              <w:right w:val="single" w:sz="2" w:space="0" w:color="0066B1"/>
            </w:tcBorders>
          </w:tcPr>
          <w:p w14:paraId="23A89B16" w14:textId="31B28F62" w:rsidR="00982B80" w:rsidRPr="008553E0" w:rsidRDefault="00982B80" w:rsidP="003261A8">
            <w:r>
              <w:t>Je kunt deze opdracht ook verbinden aan filmmuziek. Vertel het verhaal in het kort en laat een sprekend fragment horen uit de film. Stel de vraag: "wat zou er op dit moment kunnen gebeuren? Hoe ziet dat eruit?"</w:t>
            </w:r>
          </w:p>
        </w:tc>
      </w:tr>
    </w:tbl>
    <w:p w14:paraId="71B55F71" w14:textId="77777777" w:rsidR="003261A8" w:rsidRDefault="003261A8">
      <w:pPr>
        <w:rPr>
          <w:rFonts w:asciiTheme="minorHAnsi" w:hAnsiTheme="minorHAnsi"/>
          <w:szCs w:val="24"/>
        </w:rPr>
      </w:pPr>
    </w:p>
    <w:sectPr w:rsidR="003261A8" w:rsidSect="003261A8">
      <w:headerReference w:type="even" r:id="rId15"/>
      <w:footerReference w:type="default" r:id="rId16"/>
      <w:pgSz w:w="11900" w:h="16840"/>
      <w:pgMar w:top="851" w:right="1418" w:bottom="1418" w:left="141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6B2E7" w14:textId="77777777" w:rsidR="002804C8" w:rsidRDefault="002804C8">
      <w:r>
        <w:separator/>
      </w:r>
    </w:p>
  </w:endnote>
  <w:endnote w:type="continuationSeparator" w:id="0">
    <w:p w14:paraId="748484D7" w14:textId="77777777" w:rsidR="002804C8" w:rsidRDefault="00280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nivers Regular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">
    <w:panose1 w:val="00000500000000020000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nivers Italic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8FEA94" w14:textId="77777777" w:rsidR="00C14AE2" w:rsidRDefault="00C14AE2">
    <w:pPr>
      <w:pStyle w:val="Voettekst"/>
    </w:pPr>
    <w:r>
      <w:rPr>
        <w:noProof/>
        <w:lang w:val="en-US" w:eastAsia="nl-NL"/>
      </w:rPr>
      <w:drawing>
        <wp:anchor distT="0" distB="0" distL="0" distR="0" simplePos="0" relativeHeight="251659264" behindDoc="0" locked="0" layoutInCell="1" allowOverlap="1" wp14:anchorId="49F45036" wp14:editId="3CB60BDF">
          <wp:simplePos x="0" y="0"/>
          <wp:positionH relativeFrom="page">
            <wp:posOffset>1096010</wp:posOffset>
          </wp:positionH>
          <wp:positionV relativeFrom="paragraph">
            <wp:posOffset>-232833</wp:posOffset>
          </wp:positionV>
          <wp:extent cx="1066800" cy="533400"/>
          <wp:effectExtent l="25400" t="0" r="0" b="0"/>
          <wp:wrapNone/>
          <wp:docPr id="4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680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A78B06" w14:textId="77777777" w:rsidR="002804C8" w:rsidRDefault="002804C8">
      <w:r>
        <w:separator/>
      </w:r>
    </w:p>
  </w:footnote>
  <w:footnote w:type="continuationSeparator" w:id="0">
    <w:p w14:paraId="394A906C" w14:textId="77777777" w:rsidR="002804C8" w:rsidRDefault="002804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71CD0A" w14:textId="77777777" w:rsidR="00C14AE2" w:rsidRDefault="00C14AE2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embedSystemFonts/>
  <w:attachedTemplate r:id="rId1"/>
  <w:defaultTabStop w:val="708"/>
  <w:hyphenationZone w:val="425"/>
  <w:drawingGridHorizontalSpacing w:val="284"/>
  <w:drawingGridVerticalSpacing w:val="284"/>
  <w:displayHorizontalDrawingGridEvery w:val="0"/>
  <w:displayVerticalDrawingGridEvery w:val="0"/>
  <w:characterSpacingControl w:val="doNotCompress"/>
  <w:hdrShapeDefaults>
    <o:shapedefaults v:ext="edit" spidmax="2050" fill="f" fillcolor="white" stroke="f">
      <v:fill color="white" on="f"/>
      <v:stroke on="f"/>
      <v:textbox inset=",7.2pt,,7.2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F44"/>
    <w:rsid w:val="00074710"/>
    <w:rsid w:val="001C1693"/>
    <w:rsid w:val="002137E2"/>
    <w:rsid w:val="00263E62"/>
    <w:rsid w:val="002804C8"/>
    <w:rsid w:val="003261A8"/>
    <w:rsid w:val="003D014F"/>
    <w:rsid w:val="003D0788"/>
    <w:rsid w:val="00411BDF"/>
    <w:rsid w:val="00430A4E"/>
    <w:rsid w:val="00433639"/>
    <w:rsid w:val="004711A5"/>
    <w:rsid w:val="00624C90"/>
    <w:rsid w:val="0063755E"/>
    <w:rsid w:val="00692C04"/>
    <w:rsid w:val="00703585"/>
    <w:rsid w:val="007C5C40"/>
    <w:rsid w:val="0083198B"/>
    <w:rsid w:val="00867347"/>
    <w:rsid w:val="00883DCA"/>
    <w:rsid w:val="00886001"/>
    <w:rsid w:val="00891FA2"/>
    <w:rsid w:val="00982B80"/>
    <w:rsid w:val="00A36FC1"/>
    <w:rsid w:val="00AE18EE"/>
    <w:rsid w:val="00B32F44"/>
    <w:rsid w:val="00BC6B1B"/>
    <w:rsid w:val="00BD7209"/>
    <w:rsid w:val="00C14AE2"/>
    <w:rsid w:val="00C61C2B"/>
    <w:rsid w:val="00C66192"/>
    <w:rsid w:val="00D243D0"/>
    <w:rsid w:val="00E646F1"/>
    <w:rsid w:val="00E7354A"/>
    <w:rsid w:val="00F06383"/>
    <w:rsid w:val="00F7221C"/>
    <w:rsid w:val="00FC3E8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="f" fillcolor="white" stroke="f">
      <v:fill color="white" on="f"/>
      <v:stroke on="f"/>
      <v:textbox inset=",7.2pt,,7.2pt"/>
    </o:shapedefaults>
    <o:shapelayout v:ext="edit">
      <o:idmap v:ext="edit" data="2"/>
    </o:shapelayout>
  </w:shapeDefaults>
  <w:decimalSymbol w:val=","/>
  <w:listSeparator w:val=";"/>
  <w14:docId w14:val="75754F5C"/>
  <w15:docId w15:val="{99F97C34-6B45-4045-905D-9A5E979E1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5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A5646E"/>
    <w:rPr>
      <w:rFonts w:asciiTheme="majorHAnsi" w:hAnsiTheme="majorHAnsi"/>
      <w:sz w:val="22"/>
      <w:szCs w:val="22"/>
    </w:rPr>
  </w:style>
  <w:style w:type="paragraph" w:styleId="Kop1">
    <w:name w:val="heading 1"/>
    <w:next w:val="Standaard"/>
    <w:link w:val="Kop1Char"/>
    <w:rsid w:val="00127459"/>
    <w:pPr>
      <w:keepNext/>
      <w:keepLines/>
      <w:tabs>
        <w:tab w:val="left" w:pos="284"/>
      </w:tabs>
      <w:outlineLvl w:val="0"/>
    </w:pPr>
    <w:rPr>
      <w:rFonts w:ascii="Anivers Regular" w:eastAsiaTheme="majorEastAsia" w:hAnsi="Anivers Regular" w:cstheme="majorBidi"/>
      <w:bCs/>
      <w:color w:val="0066BD"/>
      <w:kern w:val="28"/>
      <w:sz w:val="32"/>
      <w:szCs w:val="32"/>
    </w:rPr>
  </w:style>
  <w:style w:type="paragraph" w:styleId="Kop2">
    <w:name w:val="heading 2"/>
    <w:aliases w:val="subkop"/>
    <w:next w:val="Standaard"/>
    <w:link w:val="Kop2Char"/>
    <w:uiPriority w:val="9"/>
    <w:unhideWhenUsed/>
    <w:qFormat/>
    <w:rsid w:val="00D821C8"/>
    <w:pPr>
      <w:keepNext/>
      <w:keepLines/>
      <w:tabs>
        <w:tab w:val="left" w:pos="284"/>
      </w:tabs>
      <w:outlineLvl w:val="1"/>
    </w:pPr>
    <w:rPr>
      <w:rFonts w:ascii="Anivers Regular" w:eastAsiaTheme="majorEastAsia" w:hAnsi="Anivers Regular" w:cstheme="majorBidi"/>
      <w:bCs/>
      <w:color w:val="0066BD"/>
      <w:kern w:val="28"/>
      <w:sz w:val="20"/>
      <w:szCs w:val="26"/>
    </w:rPr>
  </w:style>
  <w:style w:type="paragraph" w:styleId="Kop4">
    <w:name w:val="heading 4"/>
    <w:basedOn w:val="Standaard"/>
    <w:link w:val="Kop4Char"/>
    <w:uiPriority w:val="9"/>
    <w:rsid w:val="00866934"/>
    <w:pPr>
      <w:spacing w:beforeLines="1" w:afterLines="1"/>
      <w:outlineLvl w:val="3"/>
    </w:pPr>
    <w:rPr>
      <w:rFonts w:ascii="Times" w:hAnsi="Times"/>
      <w:b/>
      <w:szCs w:val="20"/>
      <w:lang w:val="en-GB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rsid w:val="00127459"/>
    <w:rPr>
      <w:rFonts w:ascii="Anivers Regular" w:eastAsiaTheme="majorEastAsia" w:hAnsi="Anivers Regular" w:cstheme="majorBidi"/>
      <w:bCs/>
      <w:color w:val="0066BD"/>
      <w:kern w:val="28"/>
      <w:sz w:val="32"/>
      <w:szCs w:val="32"/>
    </w:rPr>
  </w:style>
  <w:style w:type="character" w:customStyle="1" w:styleId="Kop2Char">
    <w:name w:val="Kop 2 Char"/>
    <w:aliases w:val="subkop Char"/>
    <w:basedOn w:val="Standaardalinea-lettertype"/>
    <w:link w:val="Kop2"/>
    <w:uiPriority w:val="9"/>
    <w:rsid w:val="00D821C8"/>
    <w:rPr>
      <w:rFonts w:ascii="Anivers Regular" w:eastAsiaTheme="majorEastAsia" w:hAnsi="Anivers Regular" w:cstheme="majorBidi"/>
      <w:bCs/>
      <w:color w:val="0066BD"/>
      <w:kern w:val="28"/>
      <w:sz w:val="20"/>
      <w:szCs w:val="26"/>
    </w:rPr>
  </w:style>
  <w:style w:type="character" w:customStyle="1" w:styleId="Kop4Char">
    <w:name w:val="Kop 4 Char"/>
    <w:basedOn w:val="Standaardalinea-lettertype"/>
    <w:link w:val="Kop4"/>
    <w:uiPriority w:val="9"/>
    <w:rsid w:val="00866934"/>
    <w:rPr>
      <w:rFonts w:ascii="Times" w:hAnsi="Times"/>
      <w:b/>
      <w:szCs w:val="20"/>
      <w:lang w:val="en-GB"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954D1"/>
    <w:rPr>
      <w:rFonts w:ascii="Lucida Grande" w:hAnsi="Lucida Grande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954D1"/>
    <w:rPr>
      <w:rFonts w:ascii="Lucida Grande" w:hAnsi="Lucida Grande"/>
      <w:sz w:val="18"/>
      <w:szCs w:val="18"/>
    </w:rPr>
  </w:style>
  <w:style w:type="paragraph" w:styleId="Voettekst">
    <w:name w:val="footer"/>
    <w:basedOn w:val="Standaard"/>
    <w:link w:val="VoettekstChar"/>
    <w:rsid w:val="00940F5D"/>
    <w:pPr>
      <w:tabs>
        <w:tab w:val="center" w:pos="4703"/>
        <w:tab w:val="right" w:pos="9406"/>
      </w:tabs>
    </w:pPr>
  </w:style>
  <w:style w:type="character" w:customStyle="1" w:styleId="VoettekstChar">
    <w:name w:val="Voettekst Char"/>
    <w:basedOn w:val="Standaardalinea-lettertype"/>
    <w:link w:val="Voettekst"/>
    <w:rsid w:val="00940F5D"/>
    <w:rPr>
      <w:rFonts w:asciiTheme="majorHAnsi" w:hAnsiTheme="majorHAnsi"/>
      <w:szCs w:val="22"/>
    </w:rPr>
  </w:style>
  <w:style w:type="character" w:styleId="Hyperlink">
    <w:name w:val="Hyperlink"/>
    <w:basedOn w:val="Standaardalinea-lettertype"/>
    <w:uiPriority w:val="99"/>
    <w:unhideWhenUsed/>
    <w:rsid w:val="007C5C40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411BDF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semiHidden/>
    <w:unhideWhenUsed/>
    <w:rsid w:val="00411BD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64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3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0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70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1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57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09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1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https://open.spotify.com/track/3AWDbmF9IHJ1ZQPdC1Swj4?si=305c875d03444302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youtube.com/watch?v=rVnQLqs3PSw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s://www.youtube.com/watch?v=OcTDz4_Tv7o" TargetMode="External"/><Relationship Id="rId4" Type="http://schemas.openxmlformats.org/officeDocument/2006/relationships/styles" Target="styles.xml"/><Relationship Id="rId9" Type="http://schemas.openxmlformats.org/officeDocument/2006/relationships/hyperlink" Target="https://www.youtube.com/watch?v=K4I2OzMltM4" TargetMode="External"/><Relationship Id="rId14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kunstbedrijf_arnhem_rozet\CMK_trainerstaken\scholen\laarhorst\training\2022_01_24\uitreiken\lesopbouw-sjabloon.dotx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73F5A32A5EB14FB605F5134F7E760F" ma:contentTypeVersion="10" ma:contentTypeDescription="Een nieuw document maken." ma:contentTypeScope="" ma:versionID="235d44e7790c7c98f16573541894bf8a">
  <xsd:schema xmlns:xsd="http://www.w3.org/2001/XMLSchema" xmlns:xs="http://www.w3.org/2001/XMLSchema" xmlns:p="http://schemas.microsoft.com/office/2006/metadata/properties" xmlns:ns2="6c4196ef-e760-482b-bf3c-c8866a7b519c" xmlns:ns3="dea1b704-9ef5-4d7f-9529-c6728082701b" targetNamespace="http://schemas.microsoft.com/office/2006/metadata/properties" ma:root="true" ma:fieldsID="b11c8adce4dd18da7a6fbf758f5df46c" ns2:_="" ns3:_="">
    <xsd:import namespace="6c4196ef-e760-482b-bf3c-c8866a7b519c"/>
    <xsd:import namespace="dea1b704-9ef5-4d7f-9529-c672808270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4196ef-e760-482b-bf3c-c8866a7b51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a1b704-9ef5-4d7f-9529-c6728082701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7D30DF1-1BB0-4E96-9D7E-9689CECBB71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B47AE4C-D45F-46A0-8ABA-4E0FA358EE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BEB80B-B31B-487B-B55E-9171C6F2CA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c4196ef-e760-482b-bf3c-c8866a7b519c"/>
    <ds:schemaRef ds:uri="dea1b704-9ef5-4d7f-9529-c672808270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E:\kunstbedrijf_arnhem_rozet\CMK_trainerstaken\scholen\laarhorst\training\2022_01_24\uitreiken\lesopbouw-sjabloon.dotx</Template>
  <TotalTime>1</TotalTime>
  <Pages>3</Pages>
  <Words>844</Words>
  <Characters>4645</Characters>
  <Application>Microsoft Office Word</Application>
  <DocSecurity>0</DocSecurity>
  <Lines>38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Anneke Ingwersen</dc:creator>
  <cp:keywords/>
  <cp:lastModifiedBy>Juliette Brans</cp:lastModifiedBy>
  <cp:revision>3</cp:revision>
  <dcterms:created xsi:type="dcterms:W3CDTF">2024-06-15T09:39:00Z</dcterms:created>
  <dcterms:modified xsi:type="dcterms:W3CDTF">2024-06-15T09:39:00Z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0x0101001B73F5A32A5EB14FB605F5134F7E760F</vt:lpwstr>
  </property>
</Properties>
</file>